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439A" w:rsidRPr="000266A6" w:rsidRDefault="0075439A" w:rsidP="002353D5">
      <w:pPr>
        <w:pStyle w:val="Title"/>
        <w:rPr>
          <w:sz w:val="68"/>
          <w:szCs w:val="68"/>
        </w:rPr>
      </w:pPr>
      <w:bookmarkStart w:id="0" w:name="_GoBack"/>
      <w:bookmarkEnd w:id="0"/>
      <w:r w:rsidRPr="000266A6">
        <w:rPr>
          <w:sz w:val="68"/>
          <w:szCs w:val="68"/>
        </w:rPr>
        <w:t>TIPE</w:t>
      </w:r>
    </w:p>
    <w:p w:rsidR="0075439A" w:rsidRPr="001F1E24" w:rsidRDefault="0075439A" w:rsidP="002353D5">
      <w:pPr>
        <w:pStyle w:val="Title"/>
        <w:rPr>
          <w:sz w:val="60"/>
          <w:szCs w:val="60"/>
        </w:rPr>
      </w:pPr>
      <w:r w:rsidRPr="001F1E24">
        <w:rPr>
          <w:sz w:val="60"/>
          <w:szCs w:val="60"/>
        </w:rPr>
        <w:t>Etude de profils d’une aile d’avion</w:t>
      </w:r>
    </w:p>
    <w:p w:rsidR="0075439A" w:rsidRDefault="0075439A" w:rsidP="002A7458">
      <w:pPr>
        <w:pStyle w:val="Subtitle"/>
        <w:rPr>
          <w:sz w:val="60"/>
          <w:szCs w:val="60"/>
        </w:rPr>
      </w:pPr>
    </w:p>
    <w:p w:rsidR="0075439A" w:rsidRPr="002A7458" w:rsidRDefault="0075439A" w:rsidP="002A7458">
      <w:pPr>
        <w:pStyle w:val="Subtitle"/>
        <w:rPr>
          <w:sz w:val="60"/>
          <w:szCs w:val="60"/>
        </w:rPr>
      </w:pPr>
      <w:r w:rsidRPr="002A7458">
        <w:rPr>
          <w:sz w:val="60"/>
          <w:szCs w:val="60"/>
        </w:rPr>
        <w:t>Sommaire</w:t>
      </w:r>
    </w:p>
    <w:p w:rsidR="0075439A" w:rsidRPr="002A7458" w:rsidRDefault="0075439A" w:rsidP="002A7458"/>
    <w:p w:rsidR="0075439A" w:rsidRPr="007865B9" w:rsidRDefault="0075439A" w:rsidP="002A7458">
      <w:pPr>
        <w:pStyle w:val="ListParagraph"/>
        <w:numPr>
          <w:ilvl w:val="0"/>
          <w:numId w:val="1"/>
        </w:numPr>
        <w:spacing w:line="720" w:lineRule="auto"/>
        <w:ind w:left="714" w:hanging="357"/>
        <w:rPr>
          <w:rFonts w:ascii="Cambria" w:hAnsi="Cambria"/>
          <w:i/>
          <w:sz w:val="48"/>
          <w:szCs w:val="48"/>
        </w:rPr>
      </w:pPr>
      <w:r w:rsidRPr="007865B9">
        <w:rPr>
          <w:rFonts w:ascii="Cambria" w:hAnsi="Cambria"/>
          <w:i/>
          <w:sz w:val="48"/>
          <w:szCs w:val="48"/>
        </w:rPr>
        <w:t>Introduction</w:t>
      </w:r>
    </w:p>
    <w:p w:rsidR="0075439A" w:rsidRPr="007865B9" w:rsidRDefault="0075439A" w:rsidP="002A7458">
      <w:pPr>
        <w:pStyle w:val="ListParagraph"/>
        <w:numPr>
          <w:ilvl w:val="0"/>
          <w:numId w:val="1"/>
        </w:numPr>
        <w:spacing w:line="720" w:lineRule="auto"/>
        <w:ind w:left="714" w:hanging="357"/>
        <w:rPr>
          <w:rFonts w:ascii="Cambria" w:hAnsi="Cambria"/>
          <w:i/>
          <w:sz w:val="48"/>
          <w:szCs w:val="48"/>
        </w:rPr>
      </w:pPr>
      <w:r w:rsidRPr="007865B9">
        <w:rPr>
          <w:rFonts w:ascii="Cambria" w:hAnsi="Cambria"/>
          <w:i/>
          <w:sz w:val="48"/>
          <w:szCs w:val="48"/>
        </w:rPr>
        <w:t>Principe de fonctionnement</w:t>
      </w:r>
    </w:p>
    <w:p w:rsidR="0075439A" w:rsidRDefault="0075439A" w:rsidP="002A7458">
      <w:pPr>
        <w:pStyle w:val="ListParagraph"/>
        <w:numPr>
          <w:ilvl w:val="0"/>
          <w:numId w:val="1"/>
        </w:numPr>
        <w:spacing w:line="720" w:lineRule="auto"/>
        <w:ind w:left="714" w:hanging="357"/>
        <w:rPr>
          <w:rFonts w:ascii="Cambria" w:hAnsi="Cambria"/>
          <w:i/>
          <w:sz w:val="48"/>
          <w:szCs w:val="48"/>
        </w:rPr>
      </w:pPr>
      <w:r>
        <w:rPr>
          <w:rFonts w:ascii="Cambria" w:hAnsi="Cambria"/>
          <w:i/>
          <w:sz w:val="48"/>
          <w:szCs w:val="48"/>
        </w:rPr>
        <w:t>Démarche expérimentale</w:t>
      </w:r>
    </w:p>
    <w:p w:rsidR="0075439A" w:rsidRPr="007865B9" w:rsidRDefault="0075439A" w:rsidP="002A7458">
      <w:pPr>
        <w:pStyle w:val="ListParagraph"/>
        <w:numPr>
          <w:ilvl w:val="0"/>
          <w:numId w:val="1"/>
        </w:numPr>
        <w:spacing w:line="720" w:lineRule="auto"/>
        <w:ind w:left="714" w:hanging="357"/>
        <w:rPr>
          <w:rFonts w:ascii="Cambria" w:hAnsi="Cambria"/>
          <w:i/>
          <w:sz w:val="48"/>
          <w:szCs w:val="48"/>
        </w:rPr>
      </w:pPr>
      <w:r>
        <w:rPr>
          <w:rFonts w:ascii="Cambria" w:hAnsi="Cambria"/>
          <w:i/>
          <w:sz w:val="48"/>
          <w:szCs w:val="48"/>
        </w:rPr>
        <w:t>Exploitation des résultats</w:t>
      </w:r>
    </w:p>
    <w:p w:rsidR="0075439A" w:rsidRPr="00E2151B" w:rsidRDefault="0075439A" w:rsidP="00BE0A5F">
      <w:pPr>
        <w:pStyle w:val="ListParagraph"/>
        <w:spacing w:line="720" w:lineRule="auto"/>
        <w:ind w:left="714"/>
        <w:rPr>
          <w:rFonts w:ascii="Cambria" w:hAnsi="Cambria"/>
          <w:i/>
          <w:sz w:val="48"/>
          <w:szCs w:val="48"/>
        </w:rPr>
      </w:pPr>
      <w:r>
        <w:rPr>
          <w:rFonts w:ascii="Cambria" w:hAnsi="Cambria"/>
          <w:i/>
          <w:sz w:val="48"/>
          <w:szCs w:val="48"/>
        </w:rPr>
        <w:br w:type="page"/>
      </w:r>
    </w:p>
    <w:p w:rsidR="0075439A" w:rsidRPr="005D0C83" w:rsidRDefault="0075439A" w:rsidP="000E3A7A">
      <w:pPr>
        <w:pStyle w:val="Title"/>
        <w:rPr>
          <w:sz w:val="60"/>
          <w:szCs w:val="60"/>
        </w:rPr>
      </w:pPr>
      <w:r w:rsidRPr="005D0C83">
        <w:rPr>
          <w:sz w:val="60"/>
          <w:szCs w:val="60"/>
        </w:rPr>
        <w:t>Introduction</w:t>
      </w:r>
    </w:p>
    <w:p w:rsidR="0075439A" w:rsidRPr="001320DE" w:rsidRDefault="0075439A" w:rsidP="00F945FA">
      <w:pPr>
        <w:pStyle w:val="ListParagraph"/>
        <w:numPr>
          <w:ilvl w:val="0"/>
          <w:numId w:val="8"/>
        </w:numPr>
        <w:spacing w:line="480" w:lineRule="auto"/>
        <w:ind w:left="426" w:hanging="426"/>
        <w:jc w:val="both"/>
        <w:rPr>
          <w:rFonts w:ascii="Cambria" w:hAnsi="Cambria"/>
          <w:sz w:val="32"/>
          <w:szCs w:val="32"/>
        </w:rPr>
      </w:pPr>
      <w:r>
        <w:rPr>
          <w:noProof/>
          <w:lang w:eastAsia="zh-TW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37" o:spid="_x0000_s1026" type="#_x0000_t75" alt="http://images.math.cnrs.fr/IMG/jpg/wing3-2.jpg" style="position:absolute;left:0;text-align:left;margin-left:261.8pt;margin-top:23.9pt;width:240.5pt;height:139.2pt;z-index:-251669504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">
            <v:imagedata r:id="rId7" o:title=""/>
            <o:lock v:ext="edit" aspectratio="f"/>
          </v:shape>
        </w:pict>
      </w:r>
      <w:r w:rsidRPr="001320DE">
        <w:rPr>
          <w:rFonts w:ascii="Cambria" w:hAnsi="Cambria"/>
          <w:sz w:val="32"/>
          <w:szCs w:val="32"/>
        </w:rPr>
        <w:t> Environ 80 000 vols parcour</w:t>
      </w:r>
      <w:r>
        <w:rPr>
          <w:rFonts w:ascii="Cambria" w:hAnsi="Cambria"/>
          <w:sz w:val="32"/>
          <w:szCs w:val="32"/>
        </w:rPr>
        <w:t>ent</w:t>
      </w:r>
      <w:r w:rsidRPr="001320DE">
        <w:rPr>
          <w:rFonts w:ascii="Cambria" w:hAnsi="Cambria"/>
          <w:sz w:val="32"/>
          <w:szCs w:val="32"/>
        </w:rPr>
        <w:t xml:space="preserve"> le ciel par jour.</w:t>
      </w:r>
    </w:p>
    <w:p w:rsidR="0075439A" w:rsidRDefault="0075439A" w:rsidP="00F945FA">
      <w:pPr>
        <w:pStyle w:val="ListParagraph"/>
        <w:numPr>
          <w:ilvl w:val="0"/>
          <w:numId w:val="8"/>
        </w:numPr>
        <w:spacing w:line="480" w:lineRule="auto"/>
        <w:ind w:left="426" w:hanging="426"/>
        <w:jc w:val="both"/>
        <w:rPr>
          <w:rFonts w:ascii="Cambria" w:hAnsi="Cambria"/>
          <w:sz w:val="32"/>
          <w:szCs w:val="32"/>
        </w:rPr>
      </w:pPr>
      <w:r w:rsidRPr="001320DE">
        <w:rPr>
          <w:rFonts w:ascii="Cambria" w:hAnsi="Cambria"/>
          <w:sz w:val="32"/>
          <w:szCs w:val="32"/>
        </w:rPr>
        <w:t>Mais comment un avion vole-t-il ?</w:t>
      </w:r>
    </w:p>
    <w:p w:rsidR="0075439A" w:rsidRDefault="0075439A" w:rsidP="00F945FA">
      <w:pPr>
        <w:pStyle w:val="ListParagraph"/>
        <w:numPr>
          <w:ilvl w:val="0"/>
          <w:numId w:val="8"/>
        </w:numPr>
        <w:spacing w:line="480" w:lineRule="auto"/>
        <w:ind w:left="426" w:hanging="426"/>
        <w:jc w:val="both"/>
        <w:rPr>
          <w:rFonts w:ascii="Cambria" w:hAnsi="Cambria"/>
          <w:sz w:val="32"/>
          <w:szCs w:val="32"/>
        </w:rPr>
      </w:pPr>
      <w:r>
        <w:rPr>
          <w:noProof/>
          <w:lang w:eastAsia="zh-TW"/>
        </w:rPr>
        <w:pict>
          <v:shape id="Image 67" o:spid="_x0000_s1027" type="#_x0000_t75" style="position:absolute;left:0;text-align:left;margin-left:-38.15pt;margin-top:31.35pt;width:405.1pt;height:250.55pt;z-index:251653120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">
            <v:imagedata r:id="rId8" o:title=""/>
            <o:lock v:ext="edit" aspectratio="f"/>
          </v:shape>
        </w:pict>
      </w:r>
      <w:r w:rsidRPr="001320DE">
        <w:rPr>
          <w:rFonts w:ascii="Cambria" w:hAnsi="Cambria"/>
          <w:sz w:val="32"/>
          <w:szCs w:val="32"/>
        </w:rPr>
        <w:t>Ailes</w:t>
      </w:r>
    </w:p>
    <w:p w:rsidR="0075439A" w:rsidRDefault="0075439A" w:rsidP="001320DE">
      <w:pPr>
        <w:spacing w:line="480" w:lineRule="auto"/>
        <w:jc w:val="both"/>
        <w:rPr>
          <w:rFonts w:ascii="Cambria" w:hAnsi="Cambria"/>
          <w:sz w:val="32"/>
          <w:szCs w:val="32"/>
        </w:rPr>
      </w:pPr>
    </w:p>
    <w:p w:rsidR="0075439A" w:rsidRDefault="0075439A" w:rsidP="001320DE">
      <w:pPr>
        <w:spacing w:line="480" w:lineRule="auto"/>
        <w:jc w:val="both"/>
        <w:rPr>
          <w:rFonts w:ascii="Cambria" w:hAnsi="Cambria"/>
          <w:sz w:val="32"/>
          <w:szCs w:val="32"/>
        </w:rPr>
      </w:pPr>
    </w:p>
    <w:p w:rsidR="0075439A" w:rsidRDefault="0075439A" w:rsidP="001320DE">
      <w:pPr>
        <w:spacing w:line="480" w:lineRule="auto"/>
        <w:jc w:val="both"/>
        <w:rPr>
          <w:rFonts w:ascii="Cambria" w:hAnsi="Cambria"/>
          <w:sz w:val="32"/>
          <w:szCs w:val="32"/>
        </w:rPr>
      </w:pPr>
    </w:p>
    <w:p w:rsidR="0075439A" w:rsidRDefault="0075439A" w:rsidP="001320DE">
      <w:pPr>
        <w:spacing w:line="480" w:lineRule="auto"/>
        <w:jc w:val="both"/>
        <w:rPr>
          <w:rFonts w:ascii="Cambria" w:hAnsi="Cambria"/>
          <w:sz w:val="32"/>
          <w:szCs w:val="32"/>
        </w:rPr>
      </w:pPr>
    </w:p>
    <w:p w:rsidR="0075439A" w:rsidRDefault="0075439A" w:rsidP="001320DE">
      <w:pPr>
        <w:spacing w:line="480" w:lineRule="auto"/>
        <w:jc w:val="both"/>
        <w:rPr>
          <w:rFonts w:ascii="Cambria" w:hAnsi="Cambria"/>
          <w:sz w:val="32"/>
          <w:szCs w:val="32"/>
        </w:rPr>
      </w:pPr>
    </w:p>
    <w:p w:rsidR="0075439A" w:rsidRPr="005D0C83" w:rsidRDefault="0075439A" w:rsidP="00F945FA">
      <w:pPr>
        <w:pStyle w:val="ListParagraph"/>
        <w:numPr>
          <w:ilvl w:val="0"/>
          <w:numId w:val="8"/>
        </w:numPr>
        <w:spacing w:line="480" w:lineRule="auto"/>
        <w:ind w:left="426" w:hanging="426"/>
        <w:jc w:val="both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Profils</w:t>
      </w:r>
    </w:p>
    <w:p w:rsidR="0075439A" w:rsidRPr="00AD5346" w:rsidRDefault="0075439A" w:rsidP="00706D75">
      <w:pPr>
        <w:jc w:val="both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Nous allons donc étudier</w:t>
      </w:r>
      <w:r w:rsidRPr="00AD5346">
        <w:rPr>
          <w:rFonts w:ascii="Cambria" w:hAnsi="Cambria"/>
          <w:sz w:val="32"/>
          <w:szCs w:val="32"/>
        </w:rPr>
        <w:t xml:space="preserve"> les similitudes et les différences entre deux profils d’aile</w:t>
      </w:r>
      <w:r>
        <w:rPr>
          <w:rFonts w:ascii="Cambria" w:hAnsi="Cambria"/>
          <w:sz w:val="32"/>
          <w:szCs w:val="32"/>
        </w:rPr>
        <w:t>s</w:t>
      </w:r>
      <w:r w:rsidRPr="00AD5346">
        <w:rPr>
          <w:rFonts w:ascii="Cambria" w:hAnsi="Cambria"/>
          <w:sz w:val="32"/>
          <w:szCs w:val="32"/>
        </w:rPr>
        <w:t xml:space="preserve"> </w:t>
      </w:r>
      <w:r>
        <w:rPr>
          <w:rFonts w:ascii="Cambria" w:hAnsi="Cambria"/>
          <w:sz w:val="32"/>
          <w:szCs w:val="32"/>
        </w:rPr>
        <w:t xml:space="preserve">donnés (de mêmes dimensions caractéristiques), et la simulation numérique </w:t>
      </w:r>
      <w:r w:rsidRPr="00AD5346">
        <w:rPr>
          <w:rFonts w:ascii="Cambria" w:hAnsi="Cambria"/>
          <w:sz w:val="32"/>
          <w:szCs w:val="32"/>
        </w:rPr>
        <w:t>lié</w:t>
      </w:r>
      <w:r>
        <w:rPr>
          <w:rFonts w:ascii="Cambria" w:hAnsi="Cambria"/>
          <w:sz w:val="32"/>
          <w:szCs w:val="32"/>
        </w:rPr>
        <w:t>e</w:t>
      </w:r>
      <w:r w:rsidRPr="00AD5346">
        <w:rPr>
          <w:rFonts w:ascii="Cambria" w:hAnsi="Cambria"/>
          <w:sz w:val="32"/>
          <w:szCs w:val="32"/>
        </w:rPr>
        <w:t xml:space="preserve"> à ces deux profils</w:t>
      </w:r>
      <w:r>
        <w:rPr>
          <w:rFonts w:ascii="Cambria" w:hAnsi="Cambria"/>
          <w:sz w:val="32"/>
          <w:szCs w:val="32"/>
        </w:rPr>
        <w:t xml:space="preserve"> faite à partir du logiciel Mécaflux.</w:t>
      </w:r>
    </w:p>
    <w:p w:rsidR="0075439A" w:rsidRPr="00DE7375" w:rsidRDefault="0075439A" w:rsidP="00DE7375"/>
    <w:p w:rsidR="0075439A" w:rsidRDefault="0075439A">
      <w:r>
        <w:br w:type="page"/>
      </w:r>
    </w:p>
    <w:p w:rsidR="0075439A" w:rsidRPr="0038183C" w:rsidRDefault="0075439A" w:rsidP="00505428">
      <w:pPr>
        <w:pStyle w:val="Title"/>
        <w:rPr>
          <w:sz w:val="60"/>
          <w:szCs w:val="60"/>
        </w:rPr>
      </w:pPr>
      <w:r w:rsidRPr="0038183C">
        <w:rPr>
          <w:sz w:val="60"/>
          <w:szCs w:val="60"/>
        </w:rPr>
        <w:t xml:space="preserve">Principe </w:t>
      </w:r>
      <w:r>
        <w:rPr>
          <w:sz w:val="60"/>
          <w:szCs w:val="60"/>
        </w:rPr>
        <w:t>du vol</w:t>
      </w:r>
    </w:p>
    <w:p w:rsidR="0075439A" w:rsidRDefault="0075439A" w:rsidP="00DE7375">
      <w:pPr>
        <w:rPr>
          <w:rStyle w:val="SubtitleChar"/>
          <w:sz w:val="36"/>
          <w:szCs w:val="36"/>
        </w:rPr>
      </w:pPr>
      <w:r>
        <w:rPr>
          <w:noProof/>
          <w:lang w:eastAsia="zh-TW"/>
        </w:rPr>
        <w:pict>
          <v:rect id="Rectangle 11" o:spid="_x0000_s1028" style="position:absolute;margin-left:146.3pt;margin-top:32.4pt;width:158.4pt;height:46.1pt;z-index:2516459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" filled="f" strokecolor="#8064a2" strokeweight="2.5pt"/>
        </w:pict>
      </w:r>
      <w:r>
        <w:rPr>
          <w:rStyle w:val="SubtitleChar"/>
          <w:sz w:val="36"/>
          <w:szCs w:val="36"/>
        </w:rPr>
        <w:t>Loi</w:t>
      </w:r>
      <w:r w:rsidRPr="0038183C">
        <w:rPr>
          <w:rStyle w:val="SubtitleChar"/>
          <w:sz w:val="36"/>
          <w:szCs w:val="36"/>
        </w:rPr>
        <w:t xml:space="preserve"> de Bernoulli :</w:t>
      </w:r>
    </w:p>
    <w:p w:rsidR="0075439A" w:rsidRDefault="0075439A" w:rsidP="006D7D9B">
      <w:pPr>
        <w:spacing w:before="360" w:after="240"/>
        <w:jc w:val="center"/>
        <w:rPr>
          <w:rFonts w:ascii="Cambria" w:eastAsia="PMingLiU" w:hAnsi="Cambria"/>
          <w:i/>
          <w:sz w:val="32"/>
          <w:szCs w:val="32"/>
          <w:vertAlign w:val="superscript"/>
        </w:rPr>
      </w:pPr>
      <w:r w:rsidRPr="0032217B">
        <w:rPr>
          <w:rFonts w:ascii="Cambria" w:eastAsia="PMingLiU" w:hAnsi="Cambria"/>
          <w:i/>
          <w:sz w:val="32"/>
          <w:szCs w:val="32"/>
        </w:rPr>
        <w:t>p+</w:t>
      </w:r>
      <w:r w:rsidRPr="0032217B">
        <w:rPr>
          <w:rFonts w:ascii="Arial" w:eastAsia="PMingLiU" w:hAnsi="Arial" w:cs="Arial"/>
          <w:i/>
          <w:sz w:val="32"/>
          <w:szCs w:val="32"/>
        </w:rPr>
        <w:t>ρ</w:t>
      </w:r>
      <w:r w:rsidRPr="0032217B">
        <w:rPr>
          <w:rFonts w:ascii="Cambria" w:eastAsia="PMingLiU" w:hAnsi="Cambria"/>
          <w:i/>
          <w:sz w:val="32"/>
          <w:szCs w:val="32"/>
        </w:rPr>
        <w:t>gz+</w:t>
      </w:r>
      <w:r>
        <w:rPr>
          <w:rFonts w:ascii="Cambria" w:eastAsia="PMingLiU" w:hAnsi="Cambria"/>
          <w:sz w:val="30"/>
          <w:szCs w:val="30"/>
        </w:rPr>
        <w:t>½</w:t>
      </w:r>
      <w:r w:rsidRPr="0032217B">
        <w:rPr>
          <w:rFonts w:ascii="Arial" w:eastAsia="PMingLiU" w:hAnsi="Arial" w:cs="Arial"/>
          <w:i/>
          <w:sz w:val="32"/>
          <w:szCs w:val="32"/>
        </w:rPr>
        <w:t>ρ</w:t>
      </w:r>
      <w:r w:rsidRPr="0032217B">
        <w:rPr>
          <w:rFonts w:ascii="Cambria" w:eastAsia="PMingLiU" w:hAnsi="Cambria"/>
          <w:i/>
          <w:sz w:val="32"/>
          <w:szCs w:val="32"/>
        </w:rPr>
        <w:t>v²=C</w:t>
      </w:r>
      <w:r w:rsidRPr="0032217B">
        <w:rPr>
          <w:rFonts w:ascii="Cambria" w:eastAsia="PMingLiU" w:hAnsi="Cambria"/>
          <w:i/>
          <w:sz w:val="32"/>
          <w:szCs w:val="32"/>
          <w:vertAlign w:val="superscript"/>
        </w:rPr>
        <w:t>te</w:t>
      </w:r>
    </w:p>
    <w:p w:rsidR="0075439A" w:rsidRDefault="0075439A" w:rsidP="00DE7375">
      <w:pPr>
        <w:rPr>
          <w:rFonts w:ascii="Cambria" w:hAnsi="Cambria"/>
          <w:sz w:val="20"/>
          <w:szCs w:val="20"/>
        </w:rPr>
      </w:pPr>
      <w:r w:rsidRPr="00F41D88">
        <w:rPr>
          <w:rFonts w:ascii="Cambria" w:hAnsi="Cambria"/>
          <w:noProof/>
          <w:sz w:val="20"/>
          <w:szCs w:val="20"/>
          <w:lang w:eastAsia="zh-TW"/>
        </w:rPr>
        <w:pict>
          <v:shape id="Image 43" o:spid="_x0000_i1025" type="#_x0000_t75" style="width:467.25pt;height:230.25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">
            <v:imagedata r:id="rId9" o:title=""/>
            <o:lock v:ext="edit" aspectratio="f"/>
          </v:shape>
        </w:pict>
      </w:r>
    </w:p>
    <w:p w:rsidR="0075439A" w:rsidRDefault="0075439A" w:rsidP="00DE7375">
      <w:pPr>
        <w:rPr>
          <w:rStyle w:val="SubtitleChar"/>
          <w:sz w:val="36"/>
          <w:szCs w:val="36"/>
        </w:rPr>
      </w:pPr>
      <w:r>
        <w:rPr>
          <w:rStyle w:val="SubtitleChar"/>
          <w:sz w:val="36"/>
          <w:szCs w:val="36"/>
        </w:rPr>
        <w:t>Théorie de l’écope de Newton :</w:t>
      </w:r>
    </w:p>
    <w:p w:rsidR="0075439A" w:rsidRDefault="0075439A" w:rsidP="00DE7375">
      <w:pPr>
        <w:rPr>
          <w:rFonts w:ascii="Cambria" w:hAnsi="Cambria"/>
          <w:b/>
          <w:i/>
          <w:iCs/>
          <w:sz w:val="24"/>
          <w:szCs w:val="24"/>
        </w:rPr>
      </w:pPr>
      <w:r>
        <w:rPr>
          <w:noProof/>
          <w:lang w:eastAsia="zh-TW"/>
        </w:rPr>
        <w:pict>
          <v:shape id="Image 42" o:spid="_x0000_s1029" type="#_x0000_t75" alt="http://inter.action.free.fr/images/aerodynamique/aero-portance/00-Coanda_Spoon.jpg" style="position:absolute;margin-left:-18.7pt;margin-top:5.8pt;width:153.6pt;height:240.95pt;z-index:-251668480;visibility:visible" wrapcoords="105 67 105 21129 20968 21129 20862 67 105 67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">
            <v:imagedata r:id="rId10" o:title=""/>
            <o:lock v:ext="edit" aspectratio="f"/>
            <w10:wrap type="tight"/>
          </v:shape>
        </w:pict>
      </w:r>
    </w:p>
    <w:p w:rsidR="0075439A" w:rsidRPr="007F5D49" w:rsidRDefault="0075439A" w:rsidP="00DE7375">
      <w:pPr>
        <w:rPr>
          <w:rFonts w:ascii="Cambria" w:hAnsi="Cambria"/>
          <w:b/>
          <w:i/>
          <w:iCs/>
          <w:sz w:val="24"/>
          <w:szCs w:val="24"/>
        </w:rPr>
      </w:pPr>
      <w:r w:rsidRPr="007F5D49">
        <w:rPr>
          <w:rFonts w:ascii="Cambria" w:hAnsi="Cambria"/>
          <w:b/>
          <w:i/>
          <w:iCs/>
          <w:sz w:val="24"/>
          <w:szCs w:val="24"/>
        </w:rPr>
        <w:t>Effet Coanda</w:t>
      </w:r>
    </w:p>
    <w:p w:rsidR="0075439A" w:rsidRPr="00F55118" w:rsidRDefault="0075439A" w:rsidP="00A429B8">
      <w:pPr>
        <w:pStyle w:val="ListParagraph"/>
        <w:numPr>
          <w:ilvl w:val="0"/>
          <w:numId w:val="11"/>
        </w:numPr>
        <w:jc w:val="both"/>
        <w:rPr>
          <w:i/>
          <w:iCs/>
          <w:color w:val="808080"/>
          <w:sz w:val="28"/>
          <w:szCs w:val="28"/>
        </w:rPr>
      </w:pPr>
      <w:r>
        <w:rPr>
          <w:rFonts w:ascii="Cambria" w:hAnsi="Cambria"/>
          <w:sz w:val="28"/>
          <w:szCs w:val="28"/>
        </w:rPr>
        <w:t>A</w:t>
      </w:r>
      <w:r w:rsidRPr="00A429B8">
        <w:rPr>
          <w:rFonts w:ascii="Cambria" w:hAnsi="Cambria"/>
          <w:sz w:val="28"/>
          <w:szCs w:val="28"/>
        </w:rPr>
        <w:t>ttraction d’un jet de </w:t>
      </w:r>
      <w:hyperlink r:id="rId11" w:tooltip="Fluide (matière)" w:history="1">
        <w:r w:rsidRPr="00A429B8">
          <w:rPr>
            <w:rFonts w:ascii="Cambria" w:hAnsi="Cambria"/>
            <w:sz w:val="28"/>
            <w:szCs w:val="28"/>
          </w:rPr>
          <w:t>fluide</w:t>
        </w:r>
      </w:hyperlink>
      <w:r w:rsidRPr="00A429B8">
        <w:rPr>
          <w:rFonts w:ascii="Cambria" w:hAnsi="Cambria"/>
          <w:sz w:val="28"/>
          <w:szCs w:val="28"/>
        </w:rPr>
        <w:t xml:space="preserve"> par une paroi convexe voisine. </w:t>
      </w:r>
    </w:p>
    <w:p w:rsidR="0075439A" w:rsidRPr="00A429B8" w:rsidRDefault="0075439A" w:rsidP="00F55118">
      <w:pPr>
        <w:pStyle w:val="ListParagraph"/>
        <w:jc w:val="both"/>
        <w:rPr>
          <w:i/>
          <w:iCs/>
          <w:color w:val="808080"/>
          <w:sz w:val="28"/>
          <w:szCs w:val="28"/>
        </w:rPr>
      </w:pPr>
    </w:p>
    <w:p w:rsidR="0075439A" w:rsidRPr="007F5D49" w:rsidRDefault="0075439A" w:rsidP="00DE7375">
      <w:pPr>
        <w:rPr>
          <w:rFonts w:ascii="Cambria" w:hAnsi="Cambria"/>
          <w:b/>
          <w:i/>
          <w:iCs/>
          <w:sz w:val="24"/>
          <w:szCs w:val="24"/>
        </w:rPr>
      </w:pPr>
      <w:r w:rsidRPr="007F5D49">
        <w:rPr>
          <w:rFonts w:ascii="Cambria" w:hAnsi="Cambria"/>
          <w:b/>
          <w:i/>
          <w:iCs/>
          <w:sz w:val="24"/>
          <w:szCs w:val="24"/>
        </w:rPr>
        <w:t>Théorie</w:t>
      </w:r>
    </w:p>
    <w:p w:rsidR="0075439A" w:rsidRDefault="0075439A" w:rsidP="00154BC2">
      <w:pPr>
        <w:pStyle w:val="ListParagraph"/>
        <w:numPr>
          <w:ilvl w:val="0"/>
          <w:numId w:val="10"/>
        </w:numPr>
        <w:ind w:left="0" w:firstLine="360"/>
        <w:jc w:val="both"/>
        <w:rPr>
          <w:rFonts w:ascii="Cambria" w:hAnsi="Cambria"/>
          <w:i/>
          <w:iCs/>
          <w:sz w:val="28"/>
          <w:szCs w:val="28"/>
        </w:rPr>
      </w:pPr>
      <w:r w:rsidRPr="00154BC2">
        <w:rPr>
          <w:rFonts w:ascii="Cambria" w:hAnsi="Cambria"/>
          <w:sz w:val="28"/>
          <w:szCs w:val="28"/>
        </w:rPr>
        <w:t>A cause de l'effet Coanda, les filets d'air ont tendance à épouser le profil de l'aile.</w:t>
      </w:r>
      <w:r w:rsidRPr="00154BC2">
        <w:rPr>
          <w:rFonts w:ascii="Cambria" w:hAnsi="Cambria"/>
          <w:i/>
          <w:iCs/>
          <w:sz w:val="28"/>
          <w:szCs w:val="28"/>
        </w:rPr>
        <w:t xml:space="preserve"> </w:t>
      </w:r>
    </w:p>
    <w:p w:rsidR="0075439A" w:rsidRDefault="0075439A" w:rsidP="00E605DE">
      <w:pPr>
        <w:pStyle w:val="ListParagraph"/>
        <w:ind w:left="360"/>
        <w:jc w:val="both"/>
        <w:rPr>
          <w:rFonts w:ascii="Cambria" w:hAnsi="Cambria"/>
          <w:i/>
          <w:iCs/>
          <w:sz w:val="28"/>
          <w:szCs w:val="28"/>
        </w:rPr>
      </w:pPr>
    </w:p>
    <w:p w:rsidR="0075439A" w:rsidRPr="00E605DE" w:rsidRDefault="0075439A" w:rsidP="00154BC2">
      <w:pPr>
        <w:pStyle w:val="ListParagraph"/>
        <w:numPr>
          <w:ilvl w:val="0"/>
          <w:numId w:val="10"/>
        </w:numPr>
        <w:ind w:left="0" w:firstLine="360"/>
        <w:jc w:val="both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sz w:val="28"/>
          <w:szCs w:val="28"/>
        </w:rPr>
        <w:t>Déviation de l’air vers le bas.</w:t>
      </w:r>
    </w:p>
    <w:p w:rsidR="0075439A" w:rsidRDefault="0075439A" w:rsidP="00E605DE">
      <w:pPr>
        <w:pStyle w:val="ListParagraph"/>
        <w:ind w:left="360"/>
        <w:jc w:val="both"/>
        <w:rPr>
          <w:rFonts w:ascii="Cambria" w:hAnsi="Cambria"/>
          <w:i/>
          <w:iCs/>
          <w:sz w:val="28"/>
          <w:szCs w:val="28"/>
        </w:rPr>
      </w:pPr>
    </w:p>
    <w:p w:rsidR="0075439A" w:rsidRDefault="0075439A" w:rsidP="00E605DE">
      <w:pPr>
        <w:pStyle w:val="ListParagraph"/>
        <w:ind w:left="360"/>
        <w:jc w:val="both"/>
        <w:rPr>
          <w:rFonts w:ascii="Cambria" w:hAnsi="Cambria"/>
          <w:i/>
          <w:iCs/>
          <w:sz w:val="28"/>
          <w:szCs w:val="28"/>
        </w:rPr>
      </w:pPr>
    </w:p>
    <w:p w:rsidR="0075439A" w:rsidRPr="00154BC2" w:rsidRDefault="0075439A" w:rsidP="00154BC2">
      <w:pPr>
        <w:pStyle w:val="ListParagraph"/>
        <w:numPr>
          <w:ilvl w:val="0"/>
          <w:numId w:val="10"/>
        </w:numPr>
        <w:ind w:left="0" w:firstLine="360"/>
        <w:jc w:val="both"/>
        <w:rPr>
          <w:rFonts w:ascii="Cambria" w:hAnsi="Cambria"/>
          <w:i/>
          <w:iCs/>
          <w:sz w:val="28"/>
          <w:szCs w:val="28"/>
        </w:rPr>
      </w:pPr>
      <w:r w:rsidRPr="00154BC2">
        <w:rPr>
          <w:rFonts w:ascii="Cambria" w:hAnsi="Cambria"/>
          <w:i/>
          <w:iCs/>
          <w:sz w:val="28"/>
          <w:szCs w:val="28"/>
        </w:rPr>
        <w:t xml:space="preserve"> </w:t>
      </w:r>
      <w:r w:rsidRPr="00154BC2">
        <w:rPr>
          <w:rFonts w:ascii="Cambria" w:hAnsi="Cambria"/>
          <w:sz w:val="28"/>
          <w:szCs w:val="28"/>
        </w:rPr>
        <w:t>L'air ayant une masse,</w:t>
      </w:r>
      <w:r>
        <w:rPr>
          <w:rFonts w:ascii="Cambria" w:hAnsi="Cambria"/>
          <w:sz w:val="28"/>
          <w:szCs w:val="28"/>
        </w:rPr>
        <w:t xml:space="preserve"> la 3ème loi de Newton</w:t>
      </w:r>
      <w:r w:rsidRPr="00154BC2">
        <w:rPr>
          <w:rFonts w:ascii="Cambria" w:hAnsi="Cambria"/>
          <w:sz w:val="28"/>
          <w:szCs w:val="28"/>
        </w:rPr>
        <w:t xml:space="preserve"> fait </w:t>
      </w:r>
      <w:r>
        <w:rPr>
          <w:rFonts w:ascii="Cambria" w:hAnsi="Cambria"/>
          <w:sz w:val="28"/>
          <w:szCs w:val="28"/>
        </w:rPr>
        <w:t xml:space="preserve">que </w:t>
      </w:r>
      <w:r w:rsidRPr="00154BC2">
        <w:rPr>
          <w:rFonts w:ascii="Cambria" w:hAnsi="Cambria"/>
          <w:sz w:val="28"/>
          <w:szCs w:val="28"/>
        </w:rPr>
        <w:t>l'aile est poussée vers le haut, d'où la portance.</w:t>
      </w:r>
    </w:p>
    <w:p w:rsidR="0075439A" w:rsidRDefault="0075439A" w:rsidP="00CA739D">
      <w:pPr>
        <w:jc w:val="center"/>
        <w:rPr>
          <w:rFonts w:ascii="Cambria" w:hAnsi="Cambria"/>
          <w:sz w:val="24"/>
          <w:szCs w:val="24"/>
        </w:rPr>
      </w:pPr>
      <w:r w:rsidRPr="00DF2E26">
        <w:rPr>
          <w:noProof/>
          <w:lang w:eastAsia="zh-TW"/>
        </w:rPr>
        <w:pict>
          <v:shape id="Image 40" o:spid="_x0000_i1026" type="#_x0000_t75" alt="http://inter.action.free.fr/images/aerodynamique/aero-portance/04-vort-citation-CJ3.jpg" style="width:374.25pt;height:469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">
            <v:imagedata r:id="rId12" o:title=""/>
            <o:lock v:ext="edit" aspectratio="f"/>
          </v:shape>
        </w:pict>
      </w:r>
    </w:p>
    <w:p w:rsidR="0075439A" w:rsidRDefault="0075439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75439A" w:rsidRPr="00F55118" w:rsidRDefault="0075439A" w:rsidP="004C7115">
      <w:pPr>
        <w:rPr>
          <w:rFonts w:ascii="Cambria" w:hAnsi="Cambria"/>
          <w:sz w:val="28"/>
          <w:szCs w:val="28"/>
        </w:rPr>
      </w:pPr>
    </w:p>
    <w:p w:rsidR="0075439A" w:rsidRPr="00F55118" w:rsidRDefault="0075439A" w:rsidP="004C7115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>Quelques soient les modèles théoriques, on remarque expérimentalement l’existence de deux forces liées au vol :</w:t>
      </w:r>
    </w:p>
    <w:p w:rsidR="0075439A" w:rsidRDefault="0075439A" w:rsidP="004C7115">
      <w:pPr>
        <w:rPr>
          <w:rStyle w:val="SubtitleChar"/>
          <w:sz w:val="36"/>
          <w:szCs w:val="36"/>
        </w:rPr>
      </w:pPr>
    </w:p>
    <w:p w:rsidR="0075439A" w:rsidRPr="001E21C8" w:rsidRDefault="0075439A" w:rsidP="004C7115">
      <w:pPr>
        <w:rPr>
          <w:rStyle w:val="SubtitleChar"/>
          <w:sz w:val="26"/>
          <w:szCs w:val="26"/>
        </w:rPr>
      </w:pPr>
      <w:r w:rsidRPr="004C7115">
        <w:rPr>
          <w:rStyle w:val="SubtitleChar"/>
          <w:sz w:val="36"/>
          <w:szCs w:val="36"/>
        </w:rPr>
        <w:t>Portance et trainée</w:t>
      </w:r>
      <w:r>
        <w:rPr>
          <w:rStyle w:val="SubtitleChar"/>
          <w:sz w:val="36"/>
          <w:szCs w:val="36"/>
        </w:rPr>
        <w:t xml:space="preserve"> </w:t>
      </w:r>
      <w:r w:rsidRPr="001E21C8">
        <w:rPr>
          <w:rStyle w:val="SubtitleChar"/>
          <w:sz w:val="26"/>
          <w:szCs w:val="26"/>
        </w:rPr>
        <w:t>(centre de poussée)</w:t>
      </w:r>
    </w:p>
    <w:p w:rsidR="0075439A" w:rsidRPr="001E21C8" w:rsidRDefault="0075439A" w:rsidP="00C16F6E">
      <w:pPr>
        <w:rPr>
          <w:rFonts w:ascii="Cambria" w:hAnsi="Cambria"/>
          <w:sz w:val="28"/>
          <w:szCs w:val="28"/>
        </w:rPr>
      </w:pPr>
      <w:r>
        <w:rPr>
          <w:noProof/>
          <w:lang w:eastAsia="zh-TW"/>
        </w:rPr>
        <w:pict>
          <v:shape id="Image 45" o:spid="_x0000_s1030" type="#_x0000_t75" style="position:absolute;margin-left:26.35pt;margin-top:-.95pt;width:408.5pt;height:220.8pt;z-index:-251671552;visibility:visible" o:gfxdata="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">
            <v:imagedata r:id="rId13" o:title=""/>
            <o:lock v:ext="edit" aspectratio="f"/>
          </v:shape>
        </w:pict>
      </w:r>
    </w:p>
    <w:p w:rsidR="0075439A" w:rsidRPr="001E21C8" w:rsidRDefault="0075439A" w:rsidP="00C16F6E">
      <w:pPr>
        <w:rPr>
          <w:rFonts w:ascii="Cambria" w:hAnsi="Cambria"/>
          <w:sz w:val="28"/>
          <w:szCs w:val="28"/>
        </w:rPr>
      </w:pPr>
    </w:p>
    <w:p w:rsidR="0075439A" w:rsidRPr="001E21C8" w:rsidRDefault="0075439A" w:rsidP="00C16F6E">
      <w:pPr>
        <w:rPr>
          <w:rFonts w:ascii="Cambria" w:hAnsi="Cambria"/>
          <w:sz w:val="28"/>
          <w:szCs w:val="28"/>
        </w:rPr>
      </w:pPr>
    </w:p>
    <w:p w:rsidR="0075439A" w:rsidRPr="001E21C8" w:rsidRDefault="0075439A" w:rsidP="00C16F6E">
      <w:pPr>
        <w:rPr>
          <w:rFonts w:ascii="Cambria" w:hAnsi="Cambria"/>
          <w:sz w:val="28"/>
          <w:szCs w:val="28"/>
        </w:rPr>
      </w:pPr>
    </w:p>
    <w:p w:rsidR="0075439A" w:rsidRPr="001E21C8" w:rsidRDefault="0075439A" w:rsidP="00C16F6E">
      <w:pPr>
        <w:rPr>
          <w:rFonts w:ascii="Cambria" w:hAnsi="Cambria"/>
          <w:sz w:val="28"/>
          <w:szCs w:val="28"/>
        </w:rPr>
      </w:pPr>
    </w:p>
    <w:p w:rsidR="0075439A" w:rsidRPr="001E21C8" w:rsidRDefault="0075439A" w:rsidP="00C16F6E">
      <w:pPr>
        <w:rPr>
          <w:rFonts w:ascii="Cambria" w:hAnsi="Cambria"/>
          <w:sz w:val="28"/>
          <w:szCs w:val="28"/>
        </w:rPr>
      </w:pPr>
    </w:p>
    <w:p w:rsidR="0075439A" w:rsidRPr="001E21C8" w:rsidRDefault="0075439A" w:rsidP="00C16F6E">
      <w:pPr>
        <w:rPr>
          <w:rFonts w:ascii="Cambria" w:hAnsi="Cambria"/>
          <w:sz w:val="28"/>
          <w:szCs w:val="28"/>
        </w:rPr>
      </w:pPr>
    </w:p>
    <w:p w:rsidR="0075439A" w:rsidRPr="001E21C8" w:rsidRDefault="0075439A" w:rsidP="00C16F6E">
      <w:pPr>
        <w:rPr>
          <w:rFonts w:ascii="Cambria" w:hAnsi="Cambria"/>
          <w:sz w:val="28"/>
          <w:szCs w:val="28"/>
        </w:rPr>
      </w:pPr>
      <w:r>
        <w:rPr>
          <w:noProof/>
          <w:lang w:eastAsia="zh-TW"/>
        </w:rPr>
        <w:pict>
          <v:rect id="Rectangle 51" o:spid="_x0000_s1031" style="position:absolute;margin-left:172.3pt;margin-top:20.65pt;width:121.5pt;height:67.1pt;z-index:2516490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" filled="f" strokecolor="#8064a2" strokeweight="2.5pt"/>
        </w:pict>
      </w:r>
    </w:p>
    <w:p w:rsidR="0075439A" w:rsidRPr="001D07DA" w:rsidRDefault="0075439A" w:rsidP="002F40C2">
      <w:pPr>
        <w:ind w:firstLine="708"/>
        <w:rPr>
          <w:rFonts w:ascii="Cambria" w:hAnsi="Cambria"/>
          <w:sz w:val="28"/>
          <w:szCs w:val="28"/>
          <w:lang w:val="en-US"/>
        </w:rPr>
      </w:pPr>
      <w:r w:rsidRPr="001E21C8">
        <w:rPr>
          <w:rFonts w:ascii="Cambria" w:hAnsi="Cambria"/>
          <w:sz w:val="28"/>
          <w:szCs w:val="28"/>
        </w:rPr>
        <w:t xml:space="preserve">On a </w:t>
      </w:r>
      <w:r>
        <w:rPr>
          <w:rFonts w:ascii="Cambria" w:hAnsi="Cambria"/>
          <w:sz w:val="28"/>
          <w:szCs w:val="28"/>
        </w:rPr>
        <w:t xml:space="preserve">                                       </w:t>
      </w:r>
      <w:r w:rsidRPr="001D07DA">
        <w:rPr>
          <w:rFonts w:ascii="Cambria" w:eastAsia="PMingLiU" w:hAnsi="Cambria"/>
          <w:i/>
          <w:sz w:val="30"/>
          <w:szCs w:val="30"/>
          <w:lang w:val="en-US"/>
        </w:rPr>
        <w:t>Rz = ½ Cz.</w:t>
      </w:r>
      <w:r w:rsidRPr="001D07DA">
        <w:rPr>
          <w:rFonts w:ascii="Arial" w:eastAsia="PMingLiU" w:hAnsi="Arial" w:cs="Arial"/>
          <w:i/>
          <w:sz w:val="30"/>
          <w:szCs w:val="30"/>
          <w:lang w:val="en-US"/>
        </w:rPr>
        <w:t>ρ</w:t>
      </w:r>
      <w:r w:rsidRPr="001D07DA">
        <w:rPr>
          <w:rFonts w:ascii="Cambria" w:eastAsia="PMingLiU" w:hAnsi="Cambria"/>
          <w:i/>
          <w:sz w:val="30"/>
          <w:szCs w:val="30"/>
          <w:lang w:val="en-US"/>
        </w:rPr>
        <w:t>.S.V²</w:t>
      </w:r>
    </w:p>
    <w:p w:rsidR="0075439A" w:rsidRPr="001E21C8" w:rsidRDefault="0075439A" w:rsidP="002F40C2">
      <w:pPr>
        <w:ind w:firstLine="708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et                                     </w:t>
      </w:r>
      <w:r>
        <w:rPr>
          <w:rFonts w:ascii="Cambria" w:eastAsia="PMingLiU" w:hAnsi="Cambria"/>
          <w:sz w:val="30"/>
          <w:szCs w:val="30"/>
        </w:rPr>
        <w:t xml:space="preserve">       </w:t>
      </w:r>
      <w:r w:rsidRPr="001D07DA">
        <w:rPr>
          <w:rFonts w:ascii="Cambria" w:eastAsia="PMingLiU" w:hAnsi="Cambria"/>
          <w:i/>
          <w:sz w:val="30"/>
          <w:szCs w:val="30"/>
        </w:rPr>
        <w:t>Rx = ½ Cx.</w:t>
      </w:r>
      <w:r w:rsidRPr="001D07DA">
        <w:rPr>
          <w:rFonts w:ascii="Arial" w:eastAsia="PMingLiU" w:hAnsi="Arial" w:cs="Arial"/>
          <w:i/>
          <w:sz w:val="30"/>
          <w:szCs w:val="30"/>
        </w:rPr>
        <w:t>ρ</w:t>
      </w:r>
      <w:r w:rsidRPr="001D07DA">
        <w:rPr>
          <w:rFonts w:ascii="Cambria" w:eastAsia="PMingLiU" w:hAnsi="Cambria"/>
          <w:i/>
          <w:sz w:val="30"/>
          <w:szCs w:val="30"/>
        </w:rPr>
        <w:t>.S.V²</w:t>
      </w:r>
    </w:p>
    <w:p w:rsidR="0075439A" w:rsidRDefault="0075439A">
      <w:pPr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sz w:val="28"/>
          <w:szCs w:val="28"/>
        </w:rPr>
        <w:br w:type="page"/>
      </w:r>
    </w:p>
    <w:p w:rsidR="0075439A" w:rsidRPr="00636464" w:rsidRDefault="0075439A" w:rsidP="00E2151B">
      <w:pPr>
        <w:pStyle w:val="Title"/>
        <w:rPr>
          <w:sz w:val="60"/>
          <w:szCs w:val="60"/>
        </w:rPr>
      </w:pPr>
      <w:r w:rsidRPr="00636464">
        <w:rPr>
          <w:sz w:val="60"/>
          <w:szCs w:val="60"/>
        </w:rPr>
        <w:t>Démarche Expérimentale</w:t>
      </w:r>
    </w:p>
    <w:p w:rsidR="0075439A" w:rsidRDefault="0075439A" w:rsidP="004C2FAC">
      <w:pPr>
        <w:pStyle w:val="Subtitle"/>
        <w:jc w:val="both"/>
        <w:rPr>
          <w:sz w:val="36"/>
          <w:szCs w:val="36"/>
        </w:rPr>
      </w:pPr>
      <w:r>
        <w:rPr>
          <w:sz w:val="36"/>
          <w:szCs w:val="36"/>
        </w:rPr>
        <w:t>Choix des profils étudiés</w:t>
      </w:r>
    </w:p>
    <w:p w:rsidR="0075439A" w:rsidRPr="004C2FAC" w:rsidRDefault="0075439A" w:rsidP="004C2FAC">
      <w:pPr>
        <w:jc w:val="both"/>
        <w:rPr>
          <w:rFonts w:ascii="Cambria" w:hAnsi="Cambria"/>
          <w:sz w:val="30"/>
          <w:szCs w:val="30"/>
        </w:rPr>
      </w:pPr>
      <w:r w:rsidRPr="004C2FAC">
        <w:rPr>
          <w:rFonts w:ascii="Cambria" w:hAnsi="Cambria"/>
          <w:sz w:val="30"/>
          <w:szCs w:val="30"/>
        </w:rPr>
        <w:t>Utilisation du logiciel MECAFLUX</w:t>
      </w:r>
    </w:p>
    <w:p w:rsidR="0075439A" w:rsidRPr="00FF60E9" w:rsidRDefault="0075439A" w:rsidP="00FE0342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         </w:t>
      </w:r>
      <w:r w:rsidRPr="00AA0BFC">
        <w:rPr>
          <w:rFonts w:ascii="Cambria" w:hAnsi="Cambria"/>
          <w:sz w:val="28"/>
          <w:szCs w:val="28"/>
        </w:rPr>
        <w:t xml:space="preserve">NACA </w:t>
      </w:r>
      <w:r>
        <w:rPr>
          <w:rFonts w:ascii="Cambria" w:hAnsi="Cambria"/>
          <w:sz w:val="28"/>
          <w:szCs w:val="28"/>
        </w:rPr>
        <w:t>0015                                                                  NACA 9415</w:t>
      </w:r>
    </w:p>
    <w:p w:rsidR="0075439A" w:rsidRDefault="0075439A" w:rsidP="00FE0342">
      <w:pPr>
        <w:rPr>
          <w:rFonts w:ascii="Cambria" w:hAnsi="Cambria"/>
          <w:sz w:val="26"/>
          <w:szCs w:val="26"/>
        </w:rPr>
      </w:pPr>
      <w:r>
        <w:rPr>
          <w:noProof/>
          <w:lang w:eastAsia="zh-TW"/>
        </w:rPr>
        <w:pict>
          <v:shape id="Image 75" o:spid="_x0000_s1032" type="#_x0000_t75" style="position:absolute;margin-left:236.8pt;margin-top:23.05pt;width:255.1pt;height:51.8pt;z-index:251656192;visibility:visible">
            <v:imagedata r:id="rId14" o:title=""/>
          </v:shape>
        </w:pict>
      </w:r>
      <w:r>
        <w:rPr>
          <w:rFonts w:ascii="Cambria" w:hAnsi="Cambria"/>
          <w:sz w:val="26"/>
          <w:szCs w:val="26"/>
        </w:rPr>
        <w:t xml:space="preserve">          Symétrique</w:t>
      </w:r>
      <w:r>
        <w:rPr>
          <w:rFonts w:ascii="Cambria" w:hAnsi="Cambria"/>
          <w:sz w:val="26"/>
          <w:szCs w:val="26"/>
        </w:rPr>
        <w:tab/>
      </w:r>
      <w:r>
        <w:rPr>
          <w:rFonts w:ascii="Cambria" w:hAnsi="Cambria"/>
          <w:sz w:val="26"/>
          <w:szCs w:val="26"/>
        </w:rPr>
        <w:tab/>
      </w:r>
      <w:r>
        <w:rPr>
          <w:rFonts w:ascii="Cambria" w:hAnsi="Cambria"/>
          <w:sz w:val="26"/>
          <w:szCs w:val="26"/>
        </w:rPr>
        <w:tab/>
      </w:r>
      <w:r>
        <w:rPr>
          <w:rFonts w:ascii="Cambria" w:hAnsi="Cambria"/>
          <w:sz w:val="26"/>
          <w:szCs w:val="26"/>
        </w:rPr>
        <w:tab/>
      </w:r>
      <w:r>
        <w:rPr>
          <w:rFonts w:ascii="Cambria" w:hAnsi="Cambria"/>
          <w:sz w:val="26"/>
          <w:szCs w:val="26"/>
        </w:rPr>
        <w:tab/>
        <w:t xml:space="preserve">                 Dissymétrique</w:t>
      </w:r>
    </w:p>
    <w:p w:rsidR="0075439A" w:rsidRDefault="0075439A" w:rsidP="00FE0342">
      <w:pPr>
        <w:rPr>
          <w:rFonts w:ascii="Cambria" w:hAnsi="Cambria"/>
          <w:sz w:val="26"/>
          <w:szCs w:val="26"/>
        </w:rPr>
      </w:pPr>
      <w:r>
        <w:rPr>
          <w:noProof/>
          <w:lang w:eastAsia="zh-TW"/>
        </w:rPr>
        <w:pict>
          <v:shape id="Image 74" o:spid="_x0000_s1033" type="#_x0000_t75" style="position:absolute;margin-left:-38.55pt;margin-top:.1pt;width:255.1pt;height:49.75pt;z-index:251655168;visibility:visible">
            <v:imagedata r:id="rId15" o:title=""/>
          </v:shape>
        </w:pict>
      </w:r>
    </w:p>
    <w:p w:rsidR="0075439A" w:rsidRDefault="0075439A" w:rsidP="00FE0342">
      <w:pPr>
        <w:rPr>
          <w:rFonts w:ascii="Cambria" w:hAnsi="Cambria"/>
          <w:sz w:val="26"/>
          <w:szCs w:val="26"/>
        </w:rPr>
      </w:pPr>
    </w:p>
    <w:p w:rsidR="0075439A" w:rsidRPr="003F1CF0" w:rsidRDefault="0075439A" w:rsidP="00FE0342">
      <w:pPr>
        <w:rPr>
          <w:rFonts w:ascii="Cambria" w:hAnsi="Cambria"/>
          <w:sz w:val="26"/>
          <w:szCs w:val="26"/>
        </w:rPr>
      </w:pPr>
    </w:p>
    <w:p w:rsidR="0075439A" w:rsidRPr="003F6329" w:rsidRDefault="0075439A" w:rsidP="003F6329">
      <w:pPr>
        <w:pStyle w:val="Subtitle"/>
        <w:rPr>
          <w:sz w:val="36"/>
          <w:szCs w:val="36"/>
        </w:rPr>
      </w:pPr>
      <w:r>
        <w:rPr>
          <w:noProof/>
          <w:lang w:eastAsia="zh-TW"/>
        </w:rPr>
        <w:pict>
          <v:shape id="Image 55" o:spid="_x0000_s1034" type="#_x0000_t75" style="position:absolute;margin-left:180.2pt;margin-top:15.5pt;width:320.15pt;height:3in;z-index:-25166643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">
            <v:imagedata r:id="rId16" o:title=""/>
            <o:lock v:ext="edit" aspectratio="f"/>
          </v:shape>
        </w:pict>
      </w:r>
      <w:r w:rsidRPr="003F6329">
        <w:rPr>
          <w:sz w:val="36"/>
          <w:szCs w:val="36"/>
        </w:rPr>
        <w:t xml:space="preserve">Fabrication des ailes </w:t>
      </w:r>
    </w:p>
    <w:p w:rsidR="0075439A" w:rsidRDefault="0075439A" w:rsidP="00AA0BFC">
      <w:pPr>
        <w:tabs>
          <w:tab w:val="left" w:pos="2130"/>
        </w:tabs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68" o:spid="_x0000_s1035" type="#_x0000_t75" style="position:absolute;margin-left:-43.4pt;margin-top:14pt;width:249.1pt;height:227.5pt;z-index:-251673600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">
            <v:imagedata r:id="rId17" o:title=""/>
            <o:lock v:ext="edit" aspectratio="f"/>
          </v:shape>
        </w:pict>
      </w:r>
      <w:r>
        <w:rPr>
          <w:rFonts w:ascii="Cambria" w:hAnsi="Cambria"/>
          <w:b/>
          <w:sz w:val="24"/>
          <w:szCs w:val="24"/>
        </w:rPr>
        <w:t>Usinage des profils :</w:t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58" o:spid="_x0000_s1036" type="#_x0000_t75" style="position:absolute;margin-left:186pt;margin-top:19.6pt;width:231.35pt;height:235.2pt;z-index:-251659264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">
            <v:imagedata r:id="rId18" o:title=""/>
            <o:lock v:ext="edit" aspectratio="f"/>
          </v:shape>
        </w:pict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60" o:spid="_x0000_s1037" type="#_x0000_t75" style="position:absolute;margin-left:-49.3pt;margin-top:-9.1pt;width:206.9pt;height:194.4pt;z-index:-251665408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">
            <v:imagedata r:id="rId19" o:title=""/>
            <o:lock v:ext="edit" aspectratio="f"/>
          </v:shape>
        </w:pict>
      </w:r>
      <w:r>
        <w:rPr>
          <w:noProof/>
          <w:lang w:eastAsia="zh-TW"/>
        </w:rPr>
        <w:pict>
          <v:shape id="Image 63" o:spid="_x0000_s1038" type="#_x0000_t75" style="position:absolute;margin-left:82.5pt;margin-top:-58.6pt;width:428.15pt;height:206.4pt;z-index:-251672576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">
            <v:imagedata r:id="rId20" o:title=""/>
            <o:lock v:ext="edit" aspectratio="f"/>
          </v:shape>
        </w:pict>
      </w:r>
      <w:r>
        <w:rPr>
          <w:rFonts w:ascii="Cambria" w:hAnsi="Cambria"/>
          <w:b/>
          <w:sz w:val="24"/>
          <w:szCs w:val="24"/>
        </w:rPr>
        <w:t>Montage des ailes</w:t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64" o:spid="_x0000_s1039" type="#_x0000_t75" style="position:absolute;margin-left:265.95pt;margin-top:-1.65pt;width:238.55pt;height:349.45pt;z-index:-251664384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">
            <v:imagedata r:id="rId21" o:title=""/>
            <o:lock v:ext="edit" aspectratio="f"/>
          </v:shape>
        </w:pict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70" o:spid="_x0000_s1040" type="#_x0000_t75" style="position:absolute;margin-left:-53.05pt;margin-top:18.5pt;width:282.75pt;height:207.8pt;z-index:-251662336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">
            <v:imagedata r:id="rId22" o:title=""/>
            <o:lock v:ext="edit" aspectratio="f"/>
          </v:shape>
        </w:pict>
      </w:r>
      <w:r>
        <w:rPr>
          <w:rFonts w:ascii="Cambria" w:hAnsi="Cambria"/>
          <w:b/>
          <w:sz w:val="24"/>
          <w:szCs w:val="24"/>
        </w:rPr>
        <w:t>Entoilage</w:t>
      </w:r>
    </w:p>
    <w:p w:rsidR="0075439A" w:rsidRDefault="0075439A" w:rsidP="00554C73">
      <w:pPr>
        <w:rPr>
          <w:rFonts w:ascii="Cambria" w:hAnsi="Cambria"/>
          <w:b/>
          <w:noProof/>
          <w:sz w:val="24"/>
          <w:szCs w:val="24"/>
          <w:lang w:eastAsia="fr-FR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noProof/>
          <w:sz w:val="24"/>
          <w:szCs w:val="24"/>
          <w:lang w:eastAsia="fr-FR"/>
        </w:rPr>
      </w:pPr>
    </w:p>
    <w:p w:rsidR="0075439A" w:rsidRDefault="0075439A" w:rsidP="00554C73">
      <w:pPr>
        <w:rPr>
          <w:rFonts w:ascii="Cambria" w:hAnsi="Cambria"/>
          <w:b/>
          <w:noProof/>
          <w:sz w:val="24"/>
          <w:szCs w:val="24"/>
          <w:lang w:eastAsia="fr-FR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71" o:spid="_x0000_s1041" type="#_x0000_t75" style="position:absolute;margin-left:62.95pt;margin-top:-4.1pt;width:421.9pt;height:246.25pt;z-index:-251674624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">
            <v:imagedata r:id="rId23" o:title=""/>
            <o:lock v:ext="edit" aspectratio="f"/>
          </v:shape>
        </w:pict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br w:type="page"/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23" o:spid="_x0000_s1042" type="#_x0000_t75" style="position:absolute;margin-left:217.15pt;margin-top:-49.2pt;width:234.2pt;height:158.4pt;z-index:-251657216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">
            <v:imagedata r:id="rId24" o:title=""/>
            <o:lock v:ext="edit" aspectratio="f"/>
          </v:shape>
        </w:pict>
      </w:r>
      <w:r>
        <w:rPr>
          <w:rFonts w:ascii="Cambria" w:hAnsi="Cambria"/>
          <w:b/>
          <w:sz w:val="24"/>
          <w:szCs w:val="24"/>
        </w:rPr>
        <w:t>Expérience</w:t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22" o:spid="_x0000_s1043" type="#_x0000_t75" style="position:absolute;margin-left:-25.4pt;margin-top:6.35pt;width:287.05pt;height:421.95pt;z-index:-251675648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">
            <v:imagedata r:id="rId25" o:title=""/>
            <o:lock v:ext="edit" aspectratio="f"/>
          </v:shape>
        </w:pict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31" o:spid="_x0000_s1044" type="#_x0000_t75" style="position:absolute;margin-left:191.4pt;margin-top:1.35pt;width:259.7pt;height:380.65pt;z-index:251660288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">
            <v:imagedata r:id="rId26" o:title=""/>
            <o:lock v:ext="edit" aspectratio="f"/>
          </v:shape>
        </w:pict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  <w:r>
        <w:rPr>
          <w:noProof/>
          <w:lang w:eastAsia="zh-TW"/>
        </w:rPr>
        <w:pict>
          <v:shape id="Image 34" o:spid="_x0000_s1045" type="#_x0000_t75" style="position:absolute;margin-left:1.6pt;margin-top:15.95pt;width:252pt;height:170.4pt;z-index:25166131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">
            <v:imagedata r:id="rId27" o:title=""/>
            <o:lock v:ext="edit" aspectratio="f"/>
          </v:shape>
        </w:pict>
      </w: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 w:rsidP="00554C73">
      <w:pPr>
        <w:rPr>
          <w:rFonts w:ascii="Cambria" w:hAnsi="Cambria"/>
          <w:b/>
          <w:sz w:val="24"/>
          <w:szCs w:val="24"/>
        </w:rPr>
      </w:pPr>
    </w:p>
    <w:p w:rsidR="0075439A" w:rsidRDefault="0075439A">
      <w:r>
        <w:br w:type="page"/>
      </w:r>
    </w:p>
    <w:p w:rsidR="0075439A" w:rsidRPr="00117D07" w:rsidRDefault="0075439A" w:rsidP="00BE7E05">
      <w:pPr>
        <w:pStyle w:val="Title"/>
        <w:rPr>
          <w:sz w:val="60"/>
          <w:szCs w:val="60"/>
        </w:rPr>
      </w:pPr>
      <w:r w:rsidRPr="00117D07">
        <w:rPr>
          <w:sz w:val="60"/>
          <w:szCs w:val="60"/>
        </w:rPr>
        <w:t>Exploitation des résultats</w:t>
      </w:r>
    </w:p>
    <w:p w:rsidR="0075439A" w:rsidRPr="00881AE3" w:rsidRDefault="0075439A" w:rsidP="00921C73">
      <w:pPr>
        <w:rPr>
          <w:rFonts w:ascii="Cambria" w:hAnsi="Cambria"/>
          <w:sz w:val="28"/>
          <w:szCs w:val="28"/>
        </w:rPr>
      </w:pPr>
      <w:r>
        <w:rPr>
          <w:noProof/>
          <w:lang w:eastAsia="zh-TW"/>
        </w:rPr>
        <w:pict>
          <v:group id="Groupe 30" o:spid="_x0000_s1046" style="position:absolute;margin-left:-21.15pt;margin-top:5.2pt;width:525pt;height:210.1pt;z-index:-251658240" coordsize="68680,27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">
            <v:group id="Groupe 29" o:spid="_x0000_s1047" style="position:absolute;width:68680;height:27732" coordsize="68680,277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<v:group id="Groupe 28" o:spid="_x0000_s1048" style="position:absolute;width:68680;height:27732" coordsize="68680,277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2" o:spid="_x0000_s1049" type="#_x0000_t202" style="position:absolute;left:20347;top:2713;width:4705;height:32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bZ/8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Y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22f/EAAAA2wAAAA8AAAAAAAAAAAAAAAAAmAIAAGRycy9k&#10;b3ducmV2LnhtbFBLBQYAAAAABAAEAPUAAACJAwAAAAA=&#10;" filled="f" stroked="f">
                  <v:textbox>
                    <w:txbxContent>
                      <w:p w:rsidR="0075439A" w:rsidRPr="00F41D88" w:rsidRDefault="0075439A" w:rsidP="00921C73">
                        <w:pPr>
                          <w:rPr>
                            <w:rFonts w:ascii="Cambria" w:hAnsi="Cambria"/>
                            <w:color w:val="FF0000"/>
                            <w:sz w:val="30"/>
                            <w:szCs w:val="30"/>
                          </w:rPr>
                        </w:pPr>
                        <w:r w:rsidRPr="00F41D88">
                          <w:rPr>
                            <w:rFonts w:ascii="Cambria" w:hAnsi="Cambria"/>
                            <w:color w:val="FF0000"/>
                            <w:sz w:val="30"/>
                            <w:szCs w:val="30"/>
                          </w:rPr>
                          <w:t>Rzz</w:t>
                        </w:r>
                      </w:p>
                      <w:p w:rsidR="0075439A" w:rsidRPr="00F41D88" w:rsidRDefault="0075439A" w:rsidP="00921C73">
                        <w:pPr>
                          <w:rPr>
                            <w:rFonts w:ascii="Cambria" w:hAnsi="Cambria"/>
                            <w:color w:val="008000"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shape>
                <v:group id="Groupe 27" o:spid="_x0000_s1050" style="position:absolute;width:68680;height:27732" coordsize="68680,277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shape id="Zone de texte 2" o:spid="_x0000_s1051" type="#_x0000_t202" style="position:absolute;left:29491;width:3970;height:32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oFsEA&#10;AADbAAAADwAAAGRycy9kb3ducmV2LnhtbERPTWvCQBC9F/wPywi9NbsWDTZmFakIPVWa2kJvQ3ZM&#10;gtnZkF1N+u9dodDbPN7n5JvRtuJKvW8ca5glCgRx6UzDlYbj5/5pCcIHZIOtY9LwSx4268lDjplx&#10;A3/QtQiViCHsM9RQh9BlUvqyJos+cR1x5E6utxgi7CtpehxiuG3ls1KptNhwbKixo9eaynNxsRq+&#10;3k8/33N1qHZ20Q1uVJLti9T6cTpuVyACjeFf/Od+M3F+Cvdf4gF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l6BbBAAAA2wAAAA8AAAAAAAAAAAAAAAAAmAIAAGRycy9kb3du&#10;cmV2LnhtbFBLBQYAAAAABAAEAPUAAACGAwAAAAA=&#10;" filled="f" stroked="f">
                    <v:textbox>
                      <w:txbxContent>
                        <w:p w:rsidR="0075439A" w:rsidRPr="00F41D88" w:rsidRDefault="0075439A" w:rsidP="00921C73">
                          <w:pPr>
                            <w:rPr>
                              <w:rFonts w:ascii="Cambria" w:hAnsi="Cambria"/>
                              <w:color w:val="008000"/>
                              <w:sz w:val="30"/>
                              <w:szCs w:val="30"/>
                            </w:rPr>
                          </w:pPr>
                          <w:r w:rsidRPr="00F41D88">
                            <w:rPr>
                              <w:rFonts w:ascii="Cambria" w:hAnsi="Cambria"/>
                              <w:color w:val="008000"/>
                              <w:sz w:val="30"/>
                              <w:szCs w:val="30"/>
                            </w:rPr>
                            <w:t>F</w:t>
                          </w:r>
                          <w:r w:rsidRPr="00F41D88">
                            <w:rPr>
                              <w:rFonts w:ascii="Cambria" w:hAnsi="Cambria"/>
                              <w:smallCaps/>
                              <w:color w:val="008000"/>
                              <w:sz w:val="30"/>
                              <w:szCs w:val="30"/>
                              <w:vertAlign w:val="subscript"/>
                            </w:rPr>
                            <w:t>N</w:t>
                          </w:r>
                        </w:p>
                        <w:p w:rsidR="0075439A" w:rsidRPr="00F41D88" w:rsidRDefault="0075439A" w:rsidP="00921C73">
                          <w:pPr>
                            <w:rPr>
                              <w:rFonts w:ascii="Cambria" w:hAnsi="Cambria"/>
                              <w:color w:val="008000"/>
                              <w:sz w:val="30"/>
                              <w:szCs w:val="30"/>
                            </w:rPr>
                          </w:pPr>
                        </w:p>
                      </w:txbxContent>
                    </v:textbox>
                  </v:shape>
                  <v:group id="Groupe 26" o:spid="_x0000_s1052" style="position:absolute;top:1808;width:68680;height:25924" coordsize="68680,259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  <v:group id="Groupe 25" o:spid="_x0000_s1053" style="position:absolute;width:68680;height:25923" coordsize="68680,259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    <v:group id="Groupe 24" o:spid="_x0000_s1054" style="position:absolute;width:68680;height:25522" coordsize="68680,255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        <v:shape id="Image 5" o:spid="_x0000_s1055" type="#_x0000_t75" style="position:absolute;left:552;top:10400;width:68128;height:13314;rotation:1022706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HGe3EAAAA2gAAAA8AAABkcnMvZG93bnJldi54bWxEj0FrAjEUhO8F/0N4gpeiWQttZTVKKVh6&#10;KbS7RfT22DyT1c3Lsonu9t83hYLHYWa+YVabwTXiSl2oPSuYzzIQxJXXNRsF3+V2ugARIrLGxjMp&#10;+KEAm/XoboW59j1/0bWIRiQIhxwV2BjbXMpQWXIYZr4lTt7Rdw5jkp2RusM+wV0jH7LsSTqsOS1Y&#10;bOnVUnUuLk6Beb4/lYh7b3ZF/3n4KA+2f2uVmoyHlyWISEO8hf/b71rBI/xdSTd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HGe3EAAAA2gAAAA8AAAAAAAAAAAAAAAAA&#10;nwIAAGRycy9kb3ducmV2LnhtbFBLBQYAAAAABAAEAPcAAACQAwAAAAA=&#10;">
                          <v:imagedata r:id="rId15" o:title=""/>
                          <v:path arrowok="t"/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Connecteur droit avec flèche 6" o:spid="_x0000_s1056" type="#_x0000_t32" style="position:absolute;left:24317;top:2210;width:0;height:11703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TwIt8MAAADaAAAADwAAAGRycy9kb3ducmV2LnhtbESP3YrCMBSE7wXfIRzBG9F0vfCnGqWK&#10;CyuCYO0DHJpjW2xOSpOt3bffCAt7OczMN8x235tadNS6yrKCj1kEgji3uuJCQXb/nK5AOI+ssbZM&#10;Cn7IwX43HGwx1vbFN+pSX4gAYRejgtL7JpbS5SUZdDPbEAfvYVuDPsi2kLrFV4CbWs6jaCENVhwW&#10;SmzoWFL+TL+Ngrk/ZrpL7Nomh+tpeZk812eTKTUe9ckGhKfe/4f/2l9awQLeV8INkL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U8CLfDAAAA2gAAAA8AAAAAAAAAAAAA&#10;AAAAoQIAAGRycy9kb3ducmV2LnhtbFBLBQYAAAAABAAEAPkAAACRAwAAAAA=&#10;" strokecolor="red" strokeweight="2.5pt">
                          <v:stroke endarrow="open"/>
                        </v:shape>
                        <v:shape id="Connecteur droit avec flèche 8" o:spid="_x0000_s1057" type="#_x0000_t32" style="position:absolute;left:24367;top:13716;width:11550;height:63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3Kopb8AAADaAAAADwAAAGRycy9kb3ducmV2LnhtbERPTYvCMBC9C/sfwizsTVP3IFqNIi7i&#10;oqDoLnodmrEtNpPSRK3/3jkIHh/vezJrXaVu1ITSs4F+LwFFnHlbcm7g/2/ZHYIKEdli5ZkMPCjA&#10;bPrRmWBq/Z33dDvEXEkIhxQNFDHWqdYhK8hh6PmaWLizbxxGgU2ubYN3CXeV/k6SgXZYsjQUWNOi&#10;oOxyuDopqY7HZBtHo9PgZ7UbLum0WWdszNdnOx+DitTGt/jl/rUGZKtckRugp0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E3Kopb8AAADaAAAADwAAAAAAAAAAAAAAAACh&#10;AgAAZHJzL2Rvd25yZXYueG1sUEsFBgAAAAAEAAQA+QAAAI0DAAAAAA==&#10;" strokecolor="red" strokeweight="2.5pt">
                          <v:stroke endarrow="open"/>
                        </v:shape>
                        <v:shape id="Connecteur droit avec flèche 9" o:spid="_x0000_s1058" type="#_x0000_t32" style="position:absolute;left:24467;width:4953;height:13716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wiGesEAAADaAAAADwAAAGRycy9kb3ducmV2LnhtbESPT2vCQBTE7wW/w/KE3urGHmwaXUWs&#10;gtdaqddH9uUPZt+L2TWm394VhB6HmfkNs1gNrlE9db4WNjCdJKCIc7E1lwaOP7u3FJQPyBYbYTLw&#10;Rx5Wy9HLAjMrN/6m/hBKFSHsMzRQhdBmWvu8Iod+Ii1x9ArpHIYou1LbDm8R7hr9niQz7bDmuFBh&#10;S5uK8vPh6gzIJf1oymG7KX5tf06/pnI6FmLM63hYz0EFGsJ/+NneWwOf8LgSb4Be3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rCIZ6wQAAANoAAAAPAAAAAAAAAAAAAAAA&#10;AKECAABkcnMvZG93bnJldi54bWxQSwUGAAAAAAQABAD5AAAAjwMAAAAA&#10;" strokecolor="#00b050" strokeweight="2.5pt">
                          <v:stroke endarrow="open"/>
                        </v:shape>
                        <v:line id="Connecteur droit 12" o:spid="_x0000_s1059" style="position:absolute;flip:x;visibility:visible" from="0,25522" to="64555,255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GfZzMEAAADbAAAADwAAAGRycy9kb3ducmV2LnhtbERPS4vCMBC+C/6HMIK3NVVZ2a1G8bWw&#10;By9awevYjG2xmZQm2uqvNwsL3ubje85s0ZpS3Kl2hWUFw0EEgji1uuBMwTH5+fgC4TyyxtIyKXiQ&#10;g8W825lhrG3De7offCZCCLsYFeTeV7GULs3JoBvYijhwF1sb9AHWmdQ1NiHclHIURRNpsODQkGNF&#10;65zS6+FmFKxWzXhXJvyZbL5ddDo/t843R6X6vXY5BeGp9W/xv/tXh/kj+PslHCDn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4Z9nMwQAAANsAAAAPAAAAAAAAAAAAAAAA&#10;AKECAABkcnMvZG93bnJldi54bWxQSwUGAAAAAAQABAD5AAAAjwMAAAAA&#10;" strokeweight="1.5pt">
                          <v:stroke dashstyle="dash"/>
                        </v:line>
                        <v:line id="Connecteur droit 13" o:spid="_x0000_s1060" style="position:absolute;flip:x y;visibility:visible" from="1205,7435" to="64553,255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HGczcEAAADbAAAADwAAAGRycy9kb3ducmV2LnhtbERPS2vCQBC+F/wPywje6kYFW6OriCD2&#10;oKTxdR6yYzaYnQ3Zrab/vlso9DYf33MWq87W4kGtrxwrGA0TEMSF0xWXCs6n7es7CB+QNdaOScE3&#10;eVgtey8LTLV7ck6PYyhFDGGfogITQpNK6QtDFv3QNcSRu7nWYoiwLaVu8RnDbS3HSTKVFiuODQYb&#10;2hgq7scvq2Amm8vuengz3Wcyc+vikO2zPFNq0O/WcxCBuvAv/nN/6Dh/Ar+/xAPk8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QcZzNwQAAANsAAAAPAAAAAAAAAAAAAAAA&#10;AKECAABkcnMvZG93bnJldi54bWxQSwUGAAAAAAQABAD5AAAAjwMAAAAA&#10;" strokeweight="1.5pt">
                          <v:stroke dashstyle="dash"/>
                        </v:line>
                        <v:shape id="Arc 20" o:spid="_x0000_s1061" style="position:absolute;left:27482;top:12409;width:4115;height:4471;visibility:visible;v-text-anchor:middle" coordsize="411480,44704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ryib8A&#10;AADbAAAADwAAAGRycy9kb3ducmV2LnhtbERPTYvCMBC9C/6HMIIXWVMFRbrGYgXBm2xVZG9DM9sW&#10;m0lpYlv//eYgeHy8720ymFp01LrKsoLFPAJBnFtdcaHgejl+bUA4j6yxtkwKXuQg2Y1HW4y17fmH&#10;uswXIoSwi1FB6X0TS+nykgy6uW2IA/dnW4M+wLaQusU+hJtaLqNoLQ1WHBpKbOhQUv7InkZBqs+3&#10;rON8drp3ab9+Rs1v1a+Umk6G/TcIT4P/iN/uk1awDOvDl/AD5O4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CWvKJvwAAANsAAAAPAAAAAAAAAAAAAAAAAJgCAABkcnMvZG93bnJl&#10;di54bWxQSwUGAAAAAAQABAD1AAAAhAMAAAAA&#10;" adj="0,,0" path="m394177,133796nsc423183,205697,415343,288859,373524,352879l205740,223520,394177,133796xem394177,133796nfc423183,205697,415343,288859,373524,352879e" filled="f" strokeweight="1.5pt">
                          <v:stroke joinstyle="round"/>
                          <v:formulas>
                            <v:f eqn="val #1"/>
                            <v:f eqn="val #0"/>
                            <v:f eqn="sum #1 0 #0"/>
                            <v:f eqn="val 10800"/>
                            <v:f eqn="sum 0 0 #1"/>
                            <v:f eqn="sumangle @2 360 0"/>
                            <v:f eqn="if @2 @2 @5"/>
                            <v:f eqn="sum 0 0 @6"/>
                            <v:f eqn="val #2"/>
                            <v:f eqn="sum 0 0 #0"/>
                            <v:f eqn="sum #2 0 2700"/>
                            <v:f eqn="cos @10 #1"/>
                            <v:f eqn="sin @10 #1"/>
                            <v:f eqn="cos 13500 #1"/>
                            <v:f eqn="sin 13500 #1"/>
                            <v:f eqn="sum @11 10800 0"/>
                            <v:f eqn="sum @12 10800 0"/>
                            <v:f eqn="sum @13 10800 0"/>
                            <v:f eqn="sum @14 10800 0"/>
                            <v:f eqn="prod #2 1 2"/>
                            <v:f eqn="sum @19 5400 0"/>
                            <v:f eqn="cos @20 #1"/>
                            <v:f eqn="sin @20 #1"/>
                            <v:f eqn="sum @21 10800 0"/>
                            <v:f eqn="sum @12 @23 @22"/>
                            <v:f eqn="sum @22 @23 @11"/>
                            <v:f eqn="cos 10800 #1"/>
                            <v:f eqn="sin 10800 #1"/>
                            <v:f eqn="cos #2 #1"/>
                            <v:f eqn="sin #2 #1"/>
                            <v:f eqn="sum @26 10800 0"/>
                            <v:f eqn="sum @27 10800 0"/>
                            <v:f eqn="sum @28 10800 0"/>
                            <v:f eqn="sum @29 10800 0"/>
                            <v:f eqn="sum @19 5400 0"/>
                            <v:f eqn="cos @34 #0"/>
                            <v:f eqn="sin @34 #0"/>
                            <v:f eqn="mid #0 #1"/>
                            <v:f eqn="sumangle @37 180 0"/>
                            <v:f eqn="if @2 @37 @38"/>
                            <v:f eqn="cos 10800 @39"/>
                            <v:f eqn="sin 10800 @39"/>
                            <v:f eqn="cos #2 @39"/>
                            <v:f eqn="sin #2 @39"/>
                            <v:f eqn="sum @40 10800 0"/>
                            <v:f eqn="sum @41 10800 0"/>
                            <v:f eqn="sum @42 10800 0"/>
                            <v:f eqn="sum @43 10800 0"/>
                            <v:f eqn="sum @35 10800 0"/>
                            <v:f eqn="sum @36 10800 0"/>
                          </v:formulas>
                          <v:path arrowok="t" o:connecttype="custom" o:connectlocs="394177,133796;373524,352879" o:connectangles="0,0" textboxrect="3163,3163,18437,18437"/>
                          <v:handles>
                            <v:h position="@3,#0" polar="10800,10800"/>
                            <v:h position="#2,#1" polar="10800,10800" radiusrange="0,10800"/>
                          </v:handles>
                        </v:shape>
                      </v:group>
                      <v:shape id="Arc 14" o:spid="_x0000_s1062" style="position:absolute;left:50844;top:21453;width:4115;height:4470;visibility:visible;v-text-anchor:middle" coordsize="411480,44704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0+N8IA&#10;AADbAAAADwAAAGRycy9kb3ducmV2LnhtbERPTWvCQBC9F/wPywi9FLOptCIxq2hB8FYaFfE2ZMck&#10;mJ0Nu2uS/vtuodDbPN7n5JvRtKIn5xvLCl6TFARxaXXDlYLTcT9bgvABWWNrmRR8k4fNevKUY6bt&#10;wF/UF6ESMYR9hgrqELpMSl/WZNAntiOO3M06gyFCV0ntcIjhppXzNF1Igw3Hhho7+qipvBcPo2Cn&#10;P89Fz+XL4dLvhsUj7a7N8K7U83TcrkAEGsO/+M990HH+G/z+Eg+Q6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DT43wgAAANsAAAAPAAAAAAAAAAAAAAAAAJgCAABkcnMvZG93&#10;bnJldi54bWxQSwUGAAAAAAQABAD1AAAAhwMAAAAA&#10;" adj="0,,0" path="m90456,408653nsc34415,367464,597,298972,8,225467,-580,152130,31984,83145,87147,40870l205740,223520,90456,408653xem90456,408653nfc34415,367464,597,298972,8,225467,-580,152130,31984,83145,87147,40870e" filled="f" strokeweight="1.5pt">
                        <v:stroke joinstyle="round"/>
                        <v:formulas>
                          <v:f eqn="val #1"/>
                          <v:f eqn="val #0"/>
                          <v:f eqn="sum #1 0 #0"/>
                          <v:f eqn="val 10800"/>
                          <v:f eqn="sum 0 0 #1"/>
                          <v:f eqn="sumangle @2 360 0"/>
                          <v:f eqn="if @2 @2 @5"/>
                          <v:f eqn="sum 0 0 @6"/>
                          <v:f eqn="val #2"/>
                          <v:f eqn="sum 0 0 #0"/>
                          <v:f eqn="sum #2 0 2700"/>
                          <v:f eqn="cos @10 #1"/>
                          <v:f eqn="sin @10 #1"/>
                          <v:f eqn="cos 13500 #1"/>
                          <v:f eqn="sin 13500 #1"/>
                          <v:f eqn="sum @11 10800 0"/>
                          <v:f eqn="sum @12 10800 0"/>
                          <v:f eqn="sum @13 10800 0"/>
                          <v:f eqn="sum @14 10800 0"/>
                          <v:f eqn="prod #2 1 2"/>
                          <v:f eqn="sum @19 5400 0"/>
                          <v:f eqn="cos @20 #1"/>
                          <v:f eqn="sin @20 #1"/>
                          <v:f eqn="sum @21 10800 0"/>
                          <v:f eqn="sum @12 @23 @22"/>
                          <v:f eqn="sum @22 @23 @11"/>
                          <v:f eqn="cos 10800 #1"/>
                          <v:f eqn="sin 10800 #1"/>
                          <v:f eqn="cos #2 #1"/>
                          <v:f eqn="sin #2 #1"/>
                          <v:f eqn="sum @26 10800 0"/>
                          <v:f eqn="sum @27 10800 0"/>
                          <v:f eqn="sum @28 10800 0"/>
                          <v:f eqn="sum @29 10800 0"/>
                          <v:f eqn="sum @19 5400 0"/>
                          <v:f eqn="cos @34 #0"/>
                          <v:f eqn="sin @34 #0"/>
                          <v:f eqn="mid #0 #1"/>
                          <v:f eqn="sumangle @37 180 0"/>
                          <v:f eqn="if @2 @37 @38"/>
                          <v:f eqn="cos 10800 @39"/>
                          <v:f eqn="sin 10800 @39"/>
                          <v:f eqn="cos #2 @39"/>
                          <v:f eqn="sin #2 @39"/>
                          <v:f eqn="sum @40 10800 0"/>
                          <v:f eqn="sum @41 10800 0"/>
                          <v:f eqn="sum @42 10800 0"/>
                          <v:f eqn="sum @43 10800 0"/>
                          <v:f eqn="sum @35 10800 0"/>
                          <v:f eqn="sum @36 10800 0"/>
                        </v:formulas>
                        <v:path arrowok="t" o:connecttype="custom" o:connectlocs="90456,408653;8,225467;87147,40870" o:connectangles="0,0,0" textboxrect="3163,3163,18437,18437"/>
                        <v:handles>
                          <v:h position="@3,#0" polar="10800,10800"/>
                          <v:h position="#2,#1" polar="10800,10800" radiusrange="0,10800"/>
                        </v:handles>
                      </v:shape>
                      <v:shape id="Zone de texte 2" o:spid="_x0000_s1063" type="#_x0000_t202" style="position:absolute;left:48834;top:21101;width:3163;height:32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      <v:textbox>
                          <w:txbxContent>
                            <w:p w:rsidR="0075439A" w:rsidRPr="00F41D88" w:rsidRDefault="0075439A" w:rsidP="00921C73">
                              <w:pPr>
                                <w:rPr>
                                  <w:rFonts w:ascii="Cambria" w:hAnsi="Cambria"/>
                                  <w:sz w:val="30"/>
                                  <w:szCs w:val="30"/>
                                </w:rPr>
                              </w:pPr>
                              <w:r w:rsidRPr="00F41D88">
                                <w:rPr>
                                  <w:rFonts w:ascii="Cambria" w:hAnsi="Cambria"/>
                                  <w:sz w:val="30"/>
                                  <w:szCs w:val="30"/>
                                </w:rPr>
                                <w:t>i</w:t>
                              </w:r>
                            </w:p>
                          </w:txbxContent>
                        </v:textbox>
                      </v:shape>
                    </v:group>
                    <v:shape id="Zone de texte 2" o:spid="_x0000_s1064" type="#_x0000_t202" style="position:absolute;left:33008;top:13665;width:4166;height:32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8ZL8A&#10;AADbAAAADwAAAGRycy9kb3ducmV2LnhtbERPTYvCMBC9C/sfwix402RFZa1GWVYET4q6Ct6GZmzL&#10;NpPSRFv/vREEb/N4nzNbtLYUN6p94VjDV1+BIE6dKTjT8HdY9b5B+IBssHRMGu7kYTH/6MwwMa7h&#10;Hd32IRMxhH2CGvIQqkRKn+Zk0fddRRy5i6sthgjrTJoamxhuSzlQaiwtFhwbcqzoN6f0f3+1Go6b&#10;y/k0VNtsaUdV41ol2U6k1t3P9mcKIlAb3uKXe23i/Ak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unxkvwAAANsAAAAPAAAAAAAAAAAAAAAAAJgCAABkcnMvZG93bnJl&#10;di54bWxQSwUGAAAAAAQABAD1AAAAhAMAAAAA&#10;" filled="f" stroked="f">
                      <v:textbox>
                        <w:txbxContent>
                          <w:p w:rsidR="0075439A" w:rsidRPr="00F41D88" w:rsidRDefault="0075439A" w:rsidP="00921C73">
                            <w:pPr>
                              <w:rPr>
                                <w:rFonts w:ascii="Cambria" w:hAnsi="Cambria"/>
                                <w:color w:val="008000"/>
                                <w:sz w:val="30"/>
                                <w:szCs w:val="30"/>
                              </w:rPr>
                            </w:pPr>
                            <w:r w:rsidRPr="00F41D88">
                              <w:rPr>
                                <w:rFonts w:ascii="Cambria" w:hAnsi="Cambria"/>
                                <w:color w:val="FF0000"/>
                                <w:sz w:val="30"/>
                                <w:szCs w:val="30"/>
                              </w:rPr>
                              <w:t>Rx</w:t>
                            </w:r>
                            <w:r w:rsidRPr="00F41D88">
                              <w:rPr>
                                <w:rFonts w:ascii="Cambria" w:hAnsi="Cambria"/>
                                <w:color w:val="008000"/>
                                <w:sz w:val="30"/>
                                <w:szCs w:val="30"/>
                              </w:rPr>
                              <w:t>x</w:t>
                            </w:r>
                          </w:p>
                          <w:p w:rsidR="0075439A" w:rsidRPr="00F41D88" w:rsidRDefault="0075439A" w:rsidP="00921C73">
                            <w:pPr>
                              <w:rPr>
                                <w:rFonts w:ascii="Cambria" w:hAnsi="Cambria"/>
                                <w:color w:val="008000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</v:group>
              <v:shape id="Zone de texte 2" o:spid="_x0000_s1065" type="#_x0000_t202" style="position:absolute;left:30999;top:15072;width:3162;height:32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C638IA&#10;AADbAAAADwAAAGRycy9kb3ducmV2LnhtbESPQYvCMBSE78L+h/AEb5ooKto1yqIseFLUXWFvj+bZ&#10;FpuX0mRt/fdGEDwOM/MNs1i1thQ3qn3hWMNwoEAQp84UnGn4OX33ZyB8QDZYOiYNd/KwWn50FpgY&#10;1/CBbseQiQhhn6CGPIQqkdKnOVn0A1cRR+/iaoshyjqTpsYmwm0pR0pNpcWC40KOFa1zSq/Hf6vh&#10;d3f5O4/VPtvYSdW4Vkm2c6l1r9t+fYII1IZ3+NXeGg2jI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oLrfwgAAANsAAAAPAAAAAAAAAAAAAAAAAJgCAABkcnMvZG93&#10;bnJldi54bWxQSwUGAAAAAAQABAD1AAAAhwMAAAAA&#10;" filled="f" stroked="f">
                <v:textbox>
                  <w:txbxContent>
                    <w:p w:rsidR="0075439A" w:rsidRPr="00F41D88" w:rsidRDefault="0075439A" w:rsidP="00921C73">
                      <w:pPr>
                        <w:rPr>
                          <w:rFonts w:ascii="Cambria" w:hAnsi="Cambria"/>
                          <w:sz w:val="30"/>
                          <w:szCs w:val="30"/>
                        </w:rPr>
                      </w:pPr>
                      <w:r w:rsidRPr="00F41D88">
                        <w:rPr>
                          <w:rFonts w:ascii="Cambria" w:hAnsi="Cambria"/>
                          <w:sz w:val="30"/>
                          <w:szCs w:val="30"/>
                        </w:rPr>
                        <w:t>i</w:t>
                      </w:r>
                    </w:p>
                  </w:txbxContent>
                </v:textbox>
              </v:shape>
            </v:group>
            <v:shape id="Connecteur droit avec flèche 10" o:spid="_x0000_s1066" type="#_x0000_t32" style="position:absolute;left:24317;top:15625;width:5103;height:151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BBZsMAAADbAAAADwAAAGRycy9kb3ducmV2LnhtbESP3WrCQBCF7wXfYRmhd7qxBZHoKkUI&#10;FCzUvwcYs9NsMDsbsmtM375zIXg3wzlzzjfr7eAb1VMX68AG5rMMFHEZbM2Vgcu5mC5BxYRssQlM&#10;Bv4ownYzHq0xt+HBR+pPqVISwjFHAy6lNtc6lo48xlloiUX7DZ3HJGtXadvhQ8J9o9+zbKE91iwN&#10;DlvaOSpvp7s38GOvH8X3ZcmHa18c7nu3u+3ntTFvk+FzBSrRkF7m5/WXFXyhl19kAL3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igQWbDAAAA2wAAAA8AAAAAAAAAAAAA&#10;AAAAoQIAAGRycy9kb3ducmV2LnhtbFBLBQYAAAAABAAEAPkAAACRAwAAAAA=&#10;" strokecolor="#00b050" strokeweight="2.5pt">
              <v:stroke endarrow="open"/>
            </v:shape>
            <v:shape id="Zone de texte 2" o:spid="_x0000_s1067" type="#_x0000_t202" style="position:absolute;left:27030;top:16680;width:3968;height:32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<v:textbox>
                <w:txbxContent>
                  <w:p w:rsidR="0075439A" w:rsidRPr="00F41D88" w:rsidRDefault="0075439A" w:rsidP="00921C73">
                    <w:pPr>
                      <w:rPr>
                        <w:rFonts w:ascii="Cambria" w:hAnsi="Cambria"/>
                        <w:color w:val="008000"/>
                        <w:sz w:val="30"/>
                        <w:szCs w:val="30"/>
                      </w:rPr>
                    </w:pPr>
                    <w:r w:rsidRPr="00F41D88">
                      <w:rPr>
                        <w:rFonts w:ascii="Cambria" w:hAnsi="Cambria"/>
                        <w:color w:val="008000"/>
                        <w:sz w:val="30"/>
                        <w:szCs w:val="30"/>
                      </w:rPr>
                      <w:t>F</w:t>
                    </w:r>
                    <w:r w:rsidRPr="00F41D88">
                      <w:rPr>
                        <w:rFonts w:ascii="Cambria" w:hAnsi="Cambria"/>
                        <w:smallCaps/>
                        <w:color w:val="008000"/>
                        <w:sz w:val="30"/>
                        <w:szCs w:val="30"/>
                        <w:vertAlign w:val="subscript"/>
                      </w:rPr>
                      <w:t>T</w:t>
                    </w:r>
                  </w:p>
                </w:txbxContent>
              </v:textbox>
            </v:shape>
          </v:group>
        </w:pict>
      </w:r>
    </w:p>
    <w:p w:rsidR="0075439A" w:rsidRPr="00881AE3" w:rsidRDefault="0075439A" w:rsidP="00921C73">
      <w:pPr>
        <w:rPr>
          <w:rFonts w:ascii="Cambria" w:hAnsi="Cambria"/>
          <w:sz w:val="28"/>
          <w:szCs w:val="28"/>
        </w:rPr>
      </w:pPr>
    </w:p>
    <w:p w:rsidR="0075439A" w:rsidRPr="00881AE3" w:rsidRDefault="0075439A" w:rsidP="00921C73">
      <w:pPr>
        <w:rPr>
          <w:rFonts w:ascii="Cambria" w:hAnsi="Cambria"/>
          <w:sz w:val="28"/>
          <w:szCs w:val="28"/>
        </w:rPr>
      </w:pPr>
    </w:p>
    <w:p w:rsidR="0075439A" w:rsidRPr="00881AE3" w:rsidRDefault="0075439A" w:rsidP="00921C73">
      <w:pPr>
        <w:rPr>
          <w:rFonts w:ascii="Cambria" w:hAnsi="Cambria"/>
          <w:sz w:val="28"/>
          <w:szCs w:val="28"/>
        </w:rPr>
      </w:pPr>
    </w:p>
    <w:p w:rsidR="0075439A" w:rsidRPr="00881AE3" w:rsidRDefault="0075439A" w:rsidP="00921C73">
      <w:pPr>
        <w:rPr>
          <w:rFonts w:ascii="Cambria" w:hAnsi="Cambria"/>
          <w:sz w:val="28"/>
          <w:szCs w:val="28"/>
        </w:rPr>
      </w:pPr>
    </w:p>
    <w:p w:rsidR="0075439A" w:rsidRPr="00881AE3" w:rsidRDefault="0075439A" w:rsidP="00921C73">
      <w:pPr>
        <w:rPr>
          <w:rFonts w:ascii="Cambria" w:hAnsi="Cambria"/>
          <w:sz w:val="28"/>
          <w:szCs w:val="28"/>
        </w:rPr>
      </w:pPr>
    </w:p>
    <w:p w:rsidR="0075439A" w:rsidRPr="00881AE3" w:rsidRDefault="0075439A" w:rsidP="00921C73">
      <w:pPr>
        <w:rPr>
          <w:rFonts w:ascii="Cambria" w:hAnsi="Cambria"/>
          <w:sz w:val="28"/>
          <w:szCs w:val="28"/>
        </w:rPr>
      </w:pPr>
    </w:p>
    <w:p w:rsidR="0075439A" w:rsidRPr="00881AE3" w:rsidRDefault="0075439A" w:rsidP="00921C73">
      <w:pPr>
        <w:rPr>
          <w:rFonts w:ascii="Cambria" w:hAnsi="Cambria"/>
          <w:sz w:val="28"/>
          <w:szCs w:val="28"/>
        </w:rPr>
      </w:pPr>
      <w:r>
        <w:rPr>
          <w:noProof/>
          <w:lang w:eastAsia="zh-TW"/>
        </w:rPr>
        <w:pict>
          <v:rect id="Rectangle 44" o:spid="_x0000_s1068" style="position:absolute;margin-left:262.65pt;margin-top:15.45pt;width:160.45pt;height:43.5pt;z-index:251666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" filled="f" strokecolor="#8064a2" strokeweight="2.5pt"/>
        </w:pict>
      </w:r>
      <w:r>
        <w:rPr>
          <w:noProof/>
          <w:lang w:eastAsia="zh-TW"/>
        </w:rPr>
        <w:pict>
          <v:rect id="Rectangle 41" o:spid="_x0000_s1069" style="position:absolute;margin-left:19.15pt;margin-top:15.35pt;width:155.25pt;height:43.5pt;z-index:2516654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" filled="f" strokecolor="#8064a2" strokeweight="2.5pt"/>
        </w:pict>
      </w:r>
    </w:p>
    <w:p w:rsidR="0075439A" w:rsidRPr="00881AE3" w:rsidRDefault="0075439A" w:rsidP="00921C73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        </w:t>
      </w:r>
      <w:r w:rsidRPr="00881AE3">
        <w:rPr>
          <w:rFonts w:ascii="Cambria" w:hAnsi="Cambria"/>
          <w:sz w:val="28"/>
          <w:szCs w:val="28"/>
        </w:rPr>
        <w:t>R</w:t>
      </w:r>
      <w:r w:rsidRPr="00881AE3">
        <w:rPr>
          <w:rFonts w:ascii="Cambria" w:hAnsi="Cambria"/>
          <w:sz w:val="28"/>
          <w:szCs w:val="28"/>
          <w:vertAlign w:val="subscript"/>
        </w:rPr>
        <w:t>Z</w:t>
      </w:r>
      <w:r>
        <w:rPr>
          <w:rFonts w:ascii="Cambria" w:hAnsi="Cambria"/>
          <w:sz w:val="28"/>
          <w:szCs w:val="28"/>
        </w:rPr>
        <w:t>=F</w:t>
      </w:r>
      <w:r w:rsidRPr="00881AE3">
        <w:rPr>
          <w:rFonts w:ascii="Cambria" w:hAnsi="Cambria"/>
          <w:sz w:val="28"/>
          <w:szCs w:val="28"/>
          <w:vertAlign w:val="subscript"/>
        </w:rPr>
        <w:t>N</w:t>
      </w:r>
      <w:r>
        <w:rPr>
          <w:rFonts w:ascii="Cambria" w:hAnsi="Cambria"/>
          <w:sz w:val="28"/>
          <w:szCs w:val="28"/>
        </w:rPr>
        <w:t xml:space="preserve"> * cos(i)-F</w:t>
      </w:r>
      <w:r w:rsidRPr="00881AE3">
        <w:rPr>
          <w:rFonts w:ascii="Cambria" w:hAnsi="Cambria"/>
          <w:sz w:val="28"/>
          <w:szCs w:val="28"/>
          <w:vertAlign w:val="subscript"/>
        </w:rPr>
        <w:t>T</w:t>
      </w:r>
      <w:r>
        <w:rPr>
          <w:rFonts w:ascii="Cambria" w:hAnsi="Cambria"/>
          <w:sz w:val="28"/>
          <w:szCs w:val="28"/>
        </w:rPr>
        <w:t xml:space="preserve"> * sin(i)                                R</w:t>
      </w:r>
      <w:r w:rsidRPr="00881AE3">
        <w:rPr>
          <w:rFonts w:ascii="Cambria" w:hAnsi="Cambria"/>
          <w:sz w:val="28"/>
          <w:szCs w:val="28"/>
          <w:vertAlign w:val="subscript"/>
        </w:rPr>
        <w:t>X</w:t>
      </w:r>
      <w:r>
        <w:rPr>
          <w:rFonts w:ascii="Cambria" w:hAnsi="Cambria"/>
          <w:sz w:val="28"/>
          <w:szCs w:val="28"/>
        </w:rPr>
        <w:t>=F</w:t>
      </w:r>
      <w:r w:rsidRPr="00881AE3">
        <w:rPr>
          <w:rFonts w:ascii="Cambria" w:hAnsi="Cambria"/>
          <w:sz w:val="28"/>
          <w:szCs w:val="28"/>
          <w:vertAlign w:val="subscript"/>
        </w:rPr>
        <w:t>N</w:t>
      </w:r>
      <w:r>
        <w:rPr>
          <w:rFonts w:ascii="Cambria" w:hAnsi="Cambria"/>
          <w:sz w:val="28"/>
          <w:szCs w:val="28"/>
        </w:rPr>
        <w:t xml:space="preserve"> * sin(i) + F</w:t>
      </w:r>
      <w:r w:rsidRPr="00881AE3">
        <w:rPr>
          <w:rFonts w:ascii="Cambria" w:hAnsi="Cambria"/>
          <w:sz w:val="28"/>
          <w:szCs w:val="28"/>
          <w:vertAlign w:val="subscript"/>
        </w:rPr>
        <w:t>T</w:t>
      </w:r>
      <w:r>
        <w:rPr>
          <w:rFonts w:ascii="Cambria" w:hAnsi="Cambria"/>
          <w:sz w:val="28"/>
          <w:szCs w:val="28"/>
        </w:rPr>
        <w:t xml:space="preserve"> * cos(i)</w:t>
      </w:r>
    </w:p>
    <w:p w:rsidR="0075439A" w:rsidRDefault="0075439A" w:rsidP="007F4DC4">
      <w:pPr>
        <w:jc w:val="center"/>
        <w:rPr>
          <w:rFonts w:ascii="Cambria" w:hAnsi="Cambria"/>
          <w:sz w:val="28"/>
          <w:szCs w:val="28"/>
          <w:u w:val="single"/>
        </w:rPr>
      </w:pPr>
    </w:p>
    <w:p w:rsidR="0075439A" w:rsidRPr="0089543E" w:rsidRDefault="0075439A" w:rsidP="0089543E">
      <w:pPr>
        <w:rPr>
          <w:rFonts w:ascii="Cambria" w:hAnsi="Cambria"/>
          <w:sz w:val="28"/>
          <w:szCs w:val="28"/>
        </w:rPr>
      </w:pPr>
      <w:r w:rsidRPr="0089543E">
        <w:rPr>
          <w:rFonts w:ascii="Cambria" w:hAnsi="Cambria"/>
          <w:sz w:val="28"/>
          <w:szCs w:val="28"/>
        </w:rPr>
        <w:t xml:space="preserve">Les </w:t>
      </w:r>
      <w:r>
        <w:rPr>
          <w:rFonts w:ascii="Cambria" w:hAnsi="Cambria"/>
          <w:sz w:val="28"/>
          <w:szCs w:val="28"/>
        </w:rPr>
        <w:t xml:space="preserve">expériences ont étés réalisées </w:t>
      </w:r>
      <w:r w:rsidRPr="0089543E">
        <w:rPr>
          <w:rFonts w:ascii="Cambria" w:hAnsi="Cambria"/>
          <w:sz w:val="28"/>
          <w:szCs w:val="28"/>
        </w:rPr>
        <w:t>pour une vitesse de 15 m/s</w:t>
      </w:r>
    </w:p>
    <w:p w:rsidR="0075439A" w:rsidRPr="00881AE3" w:rsidRDefault="0075439A" w:rsidP="007F4DC4">
      <w:pPr>
        <w:jc w:val="center"/>
        <w:rPr>
          <w:rFonts w:ascii="Cambria" w:hAnsi="Cambria"/>
          <w:sz w:val="28"/>
          <w:szCs w:val="28"/>
          <w:u w:val="single"/>
        </w:rPr>
      </w:pPr>
      <w:r>
        <w:rPr>
          <w:noProof/>
          <w:lang w:eastAsia="zh-TW"/>
        </w:rPr>
        <w:pict>
          <v:shape id="Graphique 35" o:spid="_x0000_s1070" type="#_x0000_t75" style="position:absolute;left:0;text-align:left;margin-left:-48.75pt;margin-top:28.3pt;width:547.65pt;height:266.4pt;z-index:-251654144;visibility:visible;mso-wrap-distance-left:12.36pt;mso-wrap-distance-top:12.96pt;mso-wrap-distance-right:6.23664mm;mso-wrap-distance-bottom:29.64pt" o:gfxdata="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">
            <v:imagedata r:id="rId28" o:title=""/>
            <o:lock v:ext="edit" aspectratio="f"/>
          </v:shape>
        </w:pict>
      </w:r>
      <w:r w:rsidRPr="00881AE3">
        <w:rPr>
          <w:rFonts w:ascii="Cambria" w:hAnsi="Cambria"/>
          <w:sz w:val="28"/>
          <w:szCs w:val="28"/>
          <w:u w:val="single"/>
        </w:rPr>
        <w:t xml:space="preserve">Tracé de la portance </w:t>
      </w:r>
      <w:r>
        <w:rPr>
          <w:rFonts w:ascii="Cambria" w:hAnsi="Cambria"/>
          <w:sz w:val="28"/>
          <w:szCs w:val="28"/>
          <w:u w:val="single"/>
        </w:rPr>
        <w:t xml:space="preserve">expérimentale </w:t>
      </w:r>
      <w:r w:rsidRPr="00881AE3">
        <w:rPr>
          <w:rFonts w:ascii="Cambria" w:hAnsi="Cambria"/>
          <w:sz w:val="28"/>
          <w:szCs w:val="28"/>
          <w:u w:val="single"/>
        </w:rPr>
        <w:t>en fonction de l’incidence</w:t>
      </w:r>
    </w:p>
    <w:p w:rsidR="0075439A" w:rsidRPr="00D738F3" w:rsidRDefault="0075439A" w:rsidP="00D738F3">
      <w:pPr>
        <w:rPr>
          <w:sz w:val="30"/>
          <w:szCs w:val="30"/>
        </w:rPr>
      </w:pPr>
    </w:p>
    <w:p w:rsidR="0075439A" w:rsidRPr="00D738F3" w:rsidRDefault="0075439A" w:rsidP="00D738F3">
      <w:pPr>
        <w:rPr>
          <w:sz w:val="30"/>
          <w:szCs w:val="30"/>
        </w:rPr>
      </w:pPr>
    </w:p>
    <w:p w:rsidR="0075439A" w:rsidRPr="00D738F3" w:rsidRDefault="0075439A" w:rsidP="00D738F3">
      <w:pPr>
        <w:rPr>
          <w:sz w:val="30"/>
          <w:szCs w:val="30"/>
        </w:rPr>
      </w:pPr>
    </w:p>
    <w:p w:rsidR="0075439A" w:rsidRPr="00D738F3" w:rsidRDefault="0075439A" w:rsidP="00D738F3">
      <w:pPr>
        <w:rPr>
          <w:sz w:val="30"/>
          <w:szCs w:val="30"/>
        </w:rPr>
      </w:pPr>
    </w:p>
    <w:p w:rsidR="0075439A" w:rsidRPr="00D738F3" w:rsidRDefault="0075439A" w:rsidP="00D738F3">
      <w:pPr>
        <w:rPr>
          <w:sz w:val="30"/>
          <w:szCs w:val="30"/>
        </w:rPr>
      </w:pPr>
    </w:p>
    <w:p w:rsidR="0075439A" w:rsidRPr="00D738F3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Pr="003B36BB" w:rsidRDefault="0075439A" w:rsidP="00D738F3">
      <w:pPr>
        <w:rPr>
          <w:sz w:val="30"/>
          <w:szCs w:val="30"/>
        </w:rPr>
      </w:pPr>
      <w:r>
        <w:rPr>
          <w:noProof/>
          <w:lang w:eastAsia="zh-TW"/>
        </w:rPr>
        <w:pict>
          <v:shape id="Graphique 1" o:spid="_x0000_s1071" type="#_x0000_t75" style="position:absolute;margin-left:-31.95pt;margin-top:13.85pt;width:524.2pt;height:280.8pt;z-index:-251653120;visibility:visible;mso-wrap-distance-left:11.88pt;mso-wrap-distance-top:3.84pt;mso-wrap-distance-right:5.11114mm;mso-wrap-distance-bottom:5.73817mm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">
            <v:imagedata r:id="rId29" o:title=""/>
            <o:lock v:ext="edit" aspectratio="f"/>
          </v:shape>
        </w:pict>
      </w:r>
      <w:r w:rsidRPr="00881AE3">
        <w:rPr>
          <w:rFonts w:ascii="Cambria" w:hAnsi="Cambria"/>
          <w:sz w:val="28"/>
          <w:szCs w:val="28"/>
          <w:u w:val="single"/>
        </w:rPr>
        <w:t>Tracé de la portance</w:t>
      </w:r>
      <w:r>
        <w:rPr>
          <w:rFonts w:ascii="Cambria" w:hAnsi="Cambria"/>
          <w:sz w:val="28"/>
          <w:szCs w:val="28"/>
          <w:u w:val="single"/>
        </w:rPr>
        <w:t xml:space="preserve"> </w:t>
      </w:r>
      <w:r w:rsidRPr="00881AE3">
        <w:rPr>
          <w:rFonts w:ascii="Cambria" w:hAnsi="Cambria"/>
          <w:sz w:val="28"/>
          <w:szCs w:val="28"/>
          <w:u w:val="single"/>
        </w:rPr>
        <w:t>en fonction de l’incidence</w:t>
      </w:r>
      <w:r>
        <w:rPr>
          <w:rFonts w:ascii="Cambria" w:hAnsi="Cambria"/>
          <w:sz w:val="28"/>
          <w:szCs w:val="28"/>
          <w:u w:val="single"/>
        </w:rPr>
        <w:t> :</w:t>
      </w:r>
      <w:r>
        <w:rPr>
          <w:rFonts w:ascii="Cambria" w:hAnsi="Cambria"/>
          <w:sz w:val="28"/>
          <w:szCs w:val="28"/>
        </w:rPr>
        <w:t xml:space="preserve"> Profil symétrique</w:t>
      </w: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Pr="00D738F3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F55118">
      <w:pPr>
        <w:tabs>
          <w:tab w:val="left" w:pos="6585"/>
        </w:tabs>
        <w:rPr>
          <w:sz w:val="30"/>
          <w:szCs w:val="30"/>
        </w:rPr>
      </w:pPr>
    </w:p>
    <w:p w:rsidR="0075439A" w:rsidRPr="0071628B" w:rsidRDefault="0075439A" w:rsidP="0071628B">
      <w:pPr>
        <w:rPr>
          <w:rFonts w:ascii="Cambria" w:hAnsi="Cambria"/>
          <w:sz w:val="28"/>
          <w:szCs w:val="28"/>
          <w:u w:val="single"/>
        </w:rPr>
      </w:pPr>
      <w:r>
        <w:rPr>
          <w:noProof/>
          <w:lang w:eastAsia="zh-TW"/>
        </w:rPr>
        <w:pict>
          <v:shape id="Graphique 39" o:spid="_x0000_s1072" type="#_x0000_t75" style="position:absolute;margin-left:-17.25pt;margin-top:24.45pt;width:510.25pt;height:276pt;z-index:-251652096;visibility:visible;mso-wrap-distance-left:12.36pt;mso-wrap-distance-top:15.84pt;mso-wrap-distance-right:4.82039mm;mso-wrap-distance-bottom:4.39628mm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">
            <v:imagedata r:id="rId30" o:title=""/>
            <o:lock v:ext="edit" aspectratio="f"/>
          </v:shape>
        </w:pict>
      </w:r>
      <w:r w:rsidRPr="00881AE3">
        <w:rPr>
          <w:rFonts w:ascii="Cambria" w:hAnsi="Cambria"/>
          <w:sz w:val="28"/>
          <w:szCs w:val="28"/>
          <w:u w:val="single"/>
        </w:rPr>
        <w:t>Tracé de la portance</w:t>
      </w:r>
      <w:r>
        <w:rPr>
          <w:rFonts w:ascii="Cambria" w:hAnsi="Cambria"/>
          <w:sz w:val="28"/>
          <w:szCs w:val="28"/>
          <w:u w:val="single"/>
        </w:rPr>
        <w:t xml:space="preserve"> </w:t>
      </w:r>
      <w:r w:rsidRPr="00881AE3">
        <w:rPr>
          <w:rFonts w:ascii="Cambria" w:hAnsi="Cambria"/>
          <w:sz w:val="28"/>
          <w:szCs w:val="28"/>
          <w:u w:val="single"/>
        </w:rPr>
        <w:t>en fonction de l’incidence</w:t>
      </w:r>
      <w:r>
        <w:rPr>
          <w:rFonts w:ascii="Cambria" w:hAnsi="Cambria"/>
          <w:sz w:val="28"/>
          <w:szCs w:val="28"/>
          <w:u w:val="single"/>
        </w:rPr>
        <w:t> :</w:t>
      </w:r>
      <w:r>
        <w:rPr>
          <w:rFonts w:ascii="Cambria" w:hAnsi="Cambria"/>
          <w:sz w:val="28"/>
          <w:szCs w:val="28"/>
        </w:rPr>
        <w:t xml:space="preserve"> Profil dissymétrique</w:t>
      </w: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D738F3">
      <w:pPr>
        <w:rPr>
          <w:sz w:val="30"/>
          <w:szCs w:val="30"/>
        </w:rPr>
      </w:pPr>
    </w:p>
    <w:p w:rsidR="0075439A" w:rsidRDefault="0075439A" w:rsidP="00016672">
      <w:pPr>
        <w:rPr>
          <w:rFonts w:ascii="Cambria" w:hAnsi="Cambria"/>
          <w:sz w:val="30"/>
          <w:szCs w:val="30"/>
        </w:rPr>
      </w:pPr>
    </w:p>
    <w:p w:rsidR="0075439A" w:rsidRDefault="0075439A" w:rsidP="00016672">
      <w:pPr>
        <w:rPr>
          <w:rFonts w:ascii="Cambria" w:hAnsi="Cambria"/>
          <w:sz w:val="30"/>
          <w:szCs w:val="30"/>
        </w:rPr>
      </w:pPr>
    </w:p>
    <w:p w:rsidR="0075439A" w:rsidRPr="00182CFB" w:rsidRDefault="0075439A">
      <w:pPr>
        <w:rPr>
          <w:rFonts w:ascii="Cambria" w:hAnsi="Cambria"/>
          <w:sz w:val="30"/>
          <w:szCs w:val="30"/>
        </w:rPr>
      </w:pPr>
      <w:r w:rsidRPr="00475434">
        <w:rPr>
          <w:rFonts w:ascii="Cambria" w:hAnsi="Cambria"/>
          <w:sz w:val="30"/>
          <w:szCs w:val="30"/>
        </w:rPr>
        <w:t>(Calculé</w:t>
      </w:r>
      <w:r>
        <w:rPr>
          <w:rFonts w:ascii="Cambria" w:hAnsi="Cambria"/>
          <w:sz w:val="30"/>
          <w:szCs w:val="30"/>
        </w:rPr>
        <w:t>es à l’aide du logiciel MECAFLUX)</w:t>
      </w:r>
      <w:r>
        <w:rPr>
          <w:sz w:val="30"/>
          <w:szCs w:val="30"/>
        </w:rPr>
        <w:br w:type="page"/>
      </w:r>
    </w:p>
    <w:p w:rsidR="0075439A" w:rsidRPr="003B36BB" w:rsidRDefault="0075439A" w:rsidP="00DC4BE3">
      <w:pPr>
        <w:rPr>
          <w:sz w:val="30"/>
          <w:szCs w:val="30"/>
        </w:rPr>
      </w:pPr>
      <w:r>
        <w:rPr>
          <w:noProof/>
          <w:lang w:eastAsia="zh-TW"/>
        </w:rPr>
        <w:pict>
          <v:shape id="Graphique 7" o:spid="_x0000_s1073" type="#_x0000_t75" style="position:absolute;margin-left:-55.95pt;margin-top:38.65pt;width:541.45pt;height:460.3pt;z-index:-251646976;visibility:visible;mso-wrap-distance-left:11.88pt;mso-wrap-distance-top:12pt;mso-wrap-distance-right:18.93pt;mso-wrap-distance-bottom:42.93pt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">
            <v:imagedata r:id="rId31" o:title=""/>
            <o:lock v:ext="edit" aspectratio="f"/>
          </v:shape>
        </w:pict>
      </w:r>
      <w:r w:rsidRPr="00881AE3">
        <w:rPr>
          <w:rFonts w:ascii="Cambria" w:hAnsi="Cambria"/>
          <w:sz w:val="28"/>
          <w:szCs w:val="28"/>
          <w:u w:val="single"/>
        </w:rPr>
        <w:t xml:space="preserve">Tracé de la </w:t>
      </w:r>
      <w:r>
        <w:rPr>
          <w:rFonts w:ascii="Cambria" w:hAnsi="Cambria"/>
          <w:sz w:val="28"/>
          <w:szCs w:val="28"/>
          <w:u w:val="single"/>
        </w:rPr>
        <w:t xml:space="preserve">trainée </w:t>
      </w:r>
      <w:r w:rsidRPr="00881AE3">
        <w:rPr>
          <w:rFonts w:ascii="Cambria" w:hAnsi="Cambria"/>
          <w:sz w:val="28"/>
          <w:szCs w:val="28"/>
          <w:u w:val="single"/>
        </w:rPr>
        <w:t>en fonction de l’incidence</w:t>
      </w:r>
      <w:r>
        <w:rPr>
          <w:rFonts w:ascii="Cambria" w:hAnsi="Cambria"/>
          <w:sz w:val="28"/>
          <w:szCs w:val="28"/>
          <w:u w:val="single"/>
        </w:rPr>
        <w:t> :</w:t>
      </w: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 w:rsidP="00E3207E">
      <w:pPr>
        <w:pStyle w:val="ListParagraph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Boulons qui dépassent, </w:t>
      </w:r>
      <w:r>
        <w:rPr>
          <w:sz w:val="28"/>
          <w:szCs w:val="28"/>
        </w:rPr>
        <w:br/>
        <w:t>augmentent fortement la trainée.</w:t>
      </w:r>
    </w:p>
    <w:p w:rsidR="0075439A" w:rsidRPr="00E3207E" w:rsidRDefault="0075439A" w:rsidP="00E3207E">
      <w:pPr>
        <w:pStyle w:val="ListParagraph"/>
        <w:rPr>
          <w:sz w:val="28"/>
          <w:szCs w:val="28"/>
        </w:rPr>
      </w:pPr>
    </w:p>
    <w:p w:rsidR="0075439A" w:rsidRDefault="0075439A" w:rsidP="00E3207E">
      <w:pPr>
        <w:pStyle w:val="ListParagraph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Profils non parfaits.</w:t>
      </w:r>
    </w:p>
    <w:p w:rsidR="0075439A" w:rsidRPr="00E3207E" w:rsidRDefault="0075439A" w:rsidP="00E3207E">
      <w:pPr>
        <w:pStyle w:val="ListParagraph"/>
        <w:rPr>
          <w:sz w:val="28"/>
          <w:szCs w:val="28"/>
        </w:rPr>
      </w:pPr>
    </w:p>
    <w:p w:rsidR="0075439A" w:rsidRDefault="0075439A" w:rsidP="00E3207E">
      <w:pPr>
        <w:pStyle w:val="ListParagraph"/>
        <w:numPr>
          <w:ilvl w:val="0"/>
          <w:numId w:val="10"/>
        </w:numPr>
        <w:rPr>
          <w:sz w:val="28"/>
          <w:szCs w:val="28"/>
        </w:rPr>
      </w:pPr>
      <w:r>
        <w:rPr>
          <w:noProof/>
          <w:lang w:eastAsia="zh-TW"/>
        </w:rPr>
        <w:pict>
          <v:shape id="Image 36" o:spid="_x0000_s1074" type="#_x0000_t75" style="position:absolute;left:0;text-align:left;margin-left:106.15pt;margin-top:8.75pt;width:402pt;height:168.75pt;z-index:-251641856;visibility:visible">
            <v:imagedata r:id="rId32" o:title=""/>
          </v:shape>
        </w:pict>
      </w:r>
      <w:r>
        <w:rPr>
          <w:sz w:val="28"/>
          <w:szCs w:val="28"/>
        </w:rPr>
        <w:t>Toile de verre non lisse</w:t>
      </w:r>
    </w:p>
    <w:p w:rsidR="0075439A" w:rsidRPr="00E3207E" w:rsidRDefault="0075439A" w:rsidP="00E3207E">
      <w:pPr>
        <w:pStyle w:val="ListParagraph"/>
        <w:rPr>
          <w:sz w:val="28"/>
          <w:szCs w:val="28"/>
        </w:rPr>
      </w:pPr>
    </w:p>
    <w:p w:rsidR="0075439A" w:rsidRPr="006238CE" w:rsidRDefault="0075439A" w:rsidP="006238CE">
      <w:pPr>
        <w:pStyle w:val="ListParagraph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Allongement non suffisant.</w:t>
      </w:r>
    </w:p>
    <w:p w:rsidR="0075439A" w:rsidRDefault="0075439A">
      <w:pPr>
        <w:rPr>
          <w:sz w:val="30"/>
          <w:szCs w:val="30"/>
        </w:rPr>
      </w:pPr>
      <w:r>
        <w:rPr>
          <w:rFonts w:ascii="Cambria Math" w:hAnsi="Cambria Math"/>
          <w:sz w:val="30"/>
          <w:szCs w:val="30"/>
        </w:rPr>
        <w:t>⇒</w:t>
      </w:r>
      <w:r>
        <w:rPr>
          <w:sz w:val="30"/>
          <w:szCs w:val="30"/>
        </w:rPr>
        <w:t xml:space="preserve"> Trainée induite </w:t>
      </w: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  <w:r>
        <w:rPr>
          <w:sz w:val="30"/>
          <w:szCs w:val="30"/>
        </w:rPr>
        <w:br w:type="page"/>
      </w:r>
    </w:p>
    <w:p w:rsidR="0075439A" w:rsidRPr="003B36BB" w:rsidRDefault="0075439A" w:rsidP="0004605C">
      <w:pPr>
        <w:rPr>
          <w:sz w:val="30"/>
          <w:szCs w:val="30"/>
        </w:rPr>
      </w:pPr>
      <w:r w:rsidRPr="00881AE3">
        <w:rPr>
          <w:rFonts w:ascii="Cambria" w:hAnsi="Cambria"/>
          <w:sz w:val="28"/>
          <w:szCs w:val="28"/>
          <w:u w:val="single"/>
        </w:rPr>
        <w:t xml:space="preserve">Tracé de la </w:t>
      </w:r>
      <w:r>
        <w:rPr>
          <w:rFonts w:ascii="Cambria" w:hAnsi="Cambria"/>
          <w:sz w:val="28"/>
          <w:szCs w:val="28"/>
          <w:u w:val="single"/>
        </w:rPr>
        <w:t xml:space="preserve">portance </w:t>
      </w:r>
      <w:r w:rsidRPr="00881AE3">
        <w:rPr>
          <w:rFonts w:ascii="Cambria" w:hAnsi="Cambria"/>
          <w:sz w:val="28"/>
          <w:szCs w:val="28"/>
          <w:u w:val="single"/>
        </w:rPr>
        <w:t xml:space="preserve">en fonction de </w:t>
      </w:r>
      <w:r>
        <w:rPr>
          <w:rFonts w:ascii="Cambria" w:hAnsi="Cambria"/>
          <w:sz w:val="28"/>
          <w:szCs w:val="28"/>
          <w:u w:val="single"/>
        </w:rPr>
        <w:t>la trainée (simulée numériquement):</w:t>
      </w: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  <w:r>
        <w:rPr>
          <w:noProof/>
          <w:lang w:eastAsia="zh-TW"/>
        </w:rPr>
        <w:pict>
          <v:shape id="Graphique 56" o:spid="_x0000_s1075" type="#_x0000_t75" style="position:absolute;margin-left:-9.1pt;margin-top:9.1pt;width:460.3pt;height:260.15pt;z-index:-251644928;visibility:visible;mso-wrap-distance-left:32.52pt;mso-wrap-distance-top:9.12pt;mso-wrap-distance-right:22.41pt;mso-wrap-distance-bottom:8.97pt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">
            <v:imagedata r:id="rId33" o:title=""/>
            <o:lock v:ext="edit" aspectratio="f"/>
          </v:shape>
        </w:pict>
      </w: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</w:p>
    <w:p w:rsidR="0075439A" w:rsidRDefault="0075439A" w:rsidP="00C96351">
      <w:pPr>
        <w:rPr>
          <w:rFonts w:ascii="Cambria" w:hAnsi="Cambria"/>
          <w:sz w:val="28"/>
          <w:szCs w:val="28"/>
          <w:u w:val="single"/>
        </w:rPr>
      </w:pPr>
    </w:p>
    <w:p w:rsidR="0075439A" w:rsidRPr="003B36BB" w:rsidRDefault="0075439A" w:rsidP="00C96351">
      <w:pPr>
        <w:rPr>
          <w:sz w:val="30"/>
          <w:szCs w:val="30"/>
        </w:rPr>
      </w:pPr>
      <w:r w:rsidRPr="00881AE3">
        <w:rPr>
          <w:rFonts w:ascii="Cambria" w:hAnsi="Cambria"/>
          <w:sz w:val="28"/>
          <w:szCs w:val="28"/>
          <w:u w:val="single"/>
        </w:rPr>
        <w:t xml:space="preserve">Tracé de la </w:t>
      </w:r>
      <w:r>
        <w:rPr>
          <w:rFonts w:ascii="Cambria" w:hAnsi="Cambria"/>
          <w:sz w:val="28"/>
          <w:szCs w:val="28"/>
          <w:u w:val="single"/>
        </w:rPr>
        <w:t xml:space="preserve">portance </w:t>
      </w:r>
      <w:r w:rsidRPr="00881AE3">
        <w:rPr>
          <w:rFonts w:ascii="Cambria" w:hAnsi="Cambria"/>
          <w:sz w:val="28"/>
          <w:szCs w:val="28"/>
          <w:u w:val="single"/>
        </w:rPr>
        <w:t xml:space="preserve">en fonction de </w:t>
      </w:r>
      <w:r>
        <w:rPr>
          <w:rFonts w:ascii="Cambria" w:hAnsi="Cambria"/>
          <w:sz w:val="28"/>
          <w:szCs w:val="28"/>
          <w:u w:val="single"/>
        </w:rPr>
        <w:t>la trainée (expérimentale):</w:t>
      </w:r>
    </w:p>
    <w:p w:rsidR="0075439A" w:rsidRDefault="0075439A">
      <w:pPr>
        <w:rPr>
          <w:sz w:val="30"/>
          <w:szCs w:val="30"/>
        </w:rPr>
      </w:pPr>
      <w:r>
        <w:rPr>
          <w:noProof/>
          <w:lang w:eastAsia="zh-TW"/>
        </w:rPr>
        <w:pict>
          <v:shape id="Graphique 46" o:spid="_x0000_s1076" type="#_x0000_t75" style="position:absolute;margin-left:-28.75pt;margin-top:34.35pt;width:526.55pt;height:287.5pt;z-index:251670528;visibility:visible;mso-wrap-distance-left:12.84pt;mso-wrap-distance-top:7.2pt;mso-wrap-distance-right:17.1pt;mso-wrap-distance-bottom:13.53pt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">
            <v:imagedata r:id="rId34" o:title=""/>
            <o:lock v:ext="edit" aspectratio="f"/>
          </v:shape>
        </w:pict>
      </w: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Default="0075439A">
      <w:pPr>
        <w:rPr>
          <w:sz w:val="30"/>
          <w:szCs w:val="30"/>
        </w:rPr>
      </w:pPr>
    </w:p>
    <w:p w:rsidR="0075439A" w:rsidRPr="00D650C9" w:rsidRDefault="0075439A">
      <w:pPr>
        <w:rPr>
          <w:rFonts w:ascii="Cambria" w:hAnsi="Cambria"/>
          <w:sz w:val="28"/>
          <w:szCs w:val="28"/>
        </w:rPr>
      </w:pPr>
      <w:r>
        <w:rPr>
          <w:sz w:val="28"/>
          <w:szCs w:val="28"/>
        </w:rPr>
        <w:br w:type="page"/>
      </w:r>
    </w:p>
    <w:p w:rsidR="0075439A" w:rsidRPr="00EE20CC" w:rsidRDefault="0075439A" w:rsidP="007D10AC">
      <w:pPr>
        <w:pStyle w:val="Title"/>
        <w:rPr>
          <w:sz w:val="60"/>
          <w:szCs w:val="60"/>
        </w:rPr>
      </w:pPr>
      <w:r w:rsidRPr="00EE20CC">
        <w:rPr>
          <w:sz w:val="60"/>
          <w:szCs w:val="60"/>
        </w:rPr>
        <w:t>Annexe</w:t>
      </w:r>
    </w:p>
    <w:p w:rsidR="0075439A" w:rsidRPr="009D7C09" w:rsidRDefault="0075439A" w:rsidP="007D10AC">
      <w:pPr>
        <w:jc w:val="center"/>
        <w:rPr>
          <w:rFonts w:ascii="Cambria" w:eastAsia="PMingLiU" w:hAnsi="Cambria"/>
          <w:i/>
          <w:iCs/>
          <w:color w:val="4F81BD"/>
          <w:spacing w:val="15"/>
          <w:sz w:val="36"/>
          <w:szCs w:val="36"/>
        </w:rPr>
      </w:pPr>
      <w:r>
        <w:rPr>
          <w:noProof/>
          <w:lang w:eastAsia="zh-TW"/>
        </w:rPr>
        <w:pict>
          <v:shape id="Image 2" o:spid="_x0000_s1077" type="#_x0000_t75" style="position:absolute;left:0;text-align:left;margin-left:-100.6pt;margin-top:31.45pt;width:639pt;height:476.4pt;z-index:251667456;visibility:visible">
            <v:imagedata r:id="rId35" o:title=""/>
          </v:shape>
        </w:pict>
      </w:r>
      <w:r>
        <w:rPr>
          <w:rFonts w:ascii="Cambria" w:eastAsia="PMingLiU" w:hAnsi="Cambria"/>
          <w:i/>
          <w:iCs/>
          <w:color w:val="4F81BD"/>
          <w:spacing w:val="15"/>
          <w:sz w:val="36"/>
          <w:szCs w:val="36"/>
        </w:rPr>
        <w:t>MECAFLUX</w:t>
      </w:r>
    </w:p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>
      <w:r>
        <w:br w:type="page"/>
      </w:r>
    </w:p>
    <w:p w:rsidR="0075439A" w:rsidRPr="00EE20CC" w:rsidRDefault="0075439A" w:rsidP="00C55BA6">
      <w:pPr>
        <w:pStyle w:val="Title"/>
        <w:rPr>
          <w:sz w:val="60"/>
          <w:szCs w:val="60"/>
        </w:rPr>
      </w:pPr>
      <w:r w:rsidRPr="00EE20CC">
        <w:rPr>
          <w:sz w:val="60"/>
          <w:szCs w:val="60"/>
        </w:rPr>
        <w:t>Annexe</w:t>
      </w:r>
    </w:p>
    <w:p w:rsidR="0075439A" w:rsidRDefault="0075439A" w:rsidP="00C55BA6">
      <w:pPr>
        <w:jc w:val="center"/>
      </w:pPr>
      <w:r>
        <w:rPr>
          <w:rFonts w:ascii="Cambria" w:eastAsia="PMingLiU" w:hAnsi="Cambria"/>
          <w:i/>
          <w:iCs/>
          <w:color w:val="4F81BD"/>
          <w:spacing w:val="15"/>
          <w:sz w:val="36"/>
          <w:szCs w:val="36"/>
        </w:rPr>
        <w:t>MECAFLUX</w:t>
      </w:r>
    </w:p>
    <w:p w:rsidR="0075439A" w:rsidRDefault="0075439A" w:rsidP="007D10AC">
      <w:r>
        <w:rPr>
          <w:noProof/>
          <w:lang w:eastAsia="zh-TW"/>
        </w:rPr>
        <w:pict>
          <v:shape id="Image 3" o:spid="_x0000_s1078" type="#_x0000_t75" style="position:absolute;margin-left:-95.6pt;margin-top:6.55pt;width:644.25pt;height:480.5pt;z-index:-251648000;visibility:visible">
            <v:imagedata r:id="rId36" o:title=""/>
          </v:shape>
        </w:pict>
      </w:r>
    </w:p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/>
    <w:p w:rsidR="0075439A" w:rsidRDefault="0075439A" w:rsidP="007D10AC">
      <w:r>
        <w:br w:type="page"/>
      </w:r>
    </w:p>
    <w:p w:rsidR="0075439A" w:rsidRPr="00EE20CC" w:rsidRDefault="0075439A" w:rsidP="00C55BA6">
      <w:pPr>
        <w:pStyle w:val="Title"/>
        <w:rPr>
          <w:sz w:val="60"/>
          <w:szCs w:val="60"/>
        </w:rPr>
      </w:pPr>
      <w:r w:rsidRPr="00EE20CC">
        <w:rPr>
          <w:sz w:val="60"/>
          <w:szCs w:val="60"/>
        </w:rPr>
        <w:t>Annexe</w:t>
      </w:r>
    </w:p>
    <w:p w:rsidR="0075439A" w:rsidRPr="00EF52D8" w:rsidRDefault="0075439A" w:rsidP="00C55BA6">
      <w:pPr>
        <w:autoSpaceDE w:val="0"/>
        <w:autoSpaceDN w:val="0"/>
        <w:adjustRightInd w:val="0"/>
        <w:spacing w:after="0" w:line="240" w:lineRule="auto"/>
        <w:rPr>
          <w:rStyle w:val="SubtitleChar"/>
          <w:sz w:val="36"/>
          <w:szCs w:val="36"/>
        </w:rPr>
      </w:pPr>
      <w:r>
        <w:rPr>
          <w:noProof/>
          <w:lang w:eastAsia="zh-TW"/>
        </w:rPr>
        <w:pict>
          <v:shape id="Image 52" o:spid="_x0000_s1079" type="#_x0000_t75" style="position:absolute;margin-left:345.95pt;margin-top:9.9pt;width:151.35pt;height:142.55pt;z-index:-251643904;visibility:visible" wrapcoords="-107 0 -107 21486 21600 21486 21600 0 -107 0">
            <v:imagedata r:id="rId37" o:title=""/>
            <w10:wrap type="tight"/>
          </v:shape>
        </w:pict>
      </w:r>
      <w:r>
        <w:rPr>
          <w:rStyle w:val="SubtitleChar"/>
          <w:sz w:val="36"/>
          <w:szCs w:val="36"/>
        </w:rPr>
        <w:t>La polaire d</w:t>
      </w:r>
      <w:r w:rsidRPr="00EF52D8">
        <w:rPr>
          <w:rStyle w:val="SubtitleChar"/>
          <w:sz w:val="36"/>
          <w:szCs w:val="36"/>
        </w:rPr>
        <w:t>’</w:t>
      </w:r>
      <w:r>
        <w:rPr>
          <w:rStyle w:val="SubtitleChar"/>
          <w:sz w:val="36"/>
          <w:szCs w:val="36"/>
        </w:rPr>
        <w:t xml:space="preserve">une </w:t>
      </w:r>
      <w:r w:rsidRPr="00EF52D8">
        <w:rPr>
          <w:rStyle w:val="SubtitleChar"/>
          <w:sz w:val="36"/>
          <w:szCs w:val="36"/>
        </w:rPr>
        <w:t>aile</w:t>
      </w:r>
    </w:p>
    <w:p w:rsidR="0075439A" w:rsidRPr="00EF52D8" w:rsidRDefault="0075439A" w:rsidP="00C55BA6">
      <w:pPr>
        <w:jc w:val="both"/>
        <w:rPr>
          <w:rFonts w:ascii="Cambria" w:hAnsi="Cambria"/>
          <w:sz w:val="28"/>
          <w:szCs w:val="28"/>
        </w:rPr>
      </w:pPr>
      <w:r w:rsidRPr="00EF52D8">
        <w:rPr>
          <w:rFonts w:ascii="Cambria" w:hAnsi="Cambria"/>
          <w:sz w:val="28"/>
          <w:szCs w:val="28"/>
        </w:rPr>
        <w:t>La « polaire » d’une aile est un graphique caractéristi</w:t>
      </w:r>
      <w:r>
        <w:rPr>
          <w:rFonts w:ascii="Cambria" w:hAnsi="Cambria"/>
          <w:sz w:val="28"/>
          <w:szCs w:val="28"/>
        </w:rPr>
        <w:t xml:space="preserve">que du profil. De ce graphe, on </w:t>
      </w:r>
      <w:r w:rsidRPr="00EF52D8">
        <w:rPr>
          <w:rFonts w:ascii="Cambria" w:hAnsi="Cambria"/>
          <w:sz w:val="28"/>
          <w:szCs w:val="28"/>
        </w:rPr>
        <w:t>peut déterminer certaine</w:t>
      </w:r>
      <w:r>
        <w:rPr>
          <w:rFonts w:ascii="Cambria" w:hAnsi="Cambria"/>
          <w:sz w:val="28"/>
          <w:szCs w:val="28"/>
        </w:rPr>
        <w:t>s</w:t>
      </w:r>
      <w:r w:rsidRPr="00EF52D8">
        <w:rPr>
          <w:rFonts w:ascii="Cambria" w:hAnsi="Cambria"/>
          <w:sz w:val="28"/>
          <w:szCs w:val="28"/>
        </w:rPr>
        <w:t xml:space="preserve"> caractéristique</w:t>
      </w:r>
      <w:r>
        <w:rPr>
          <w:rFonts w:ascii="Cambria" w:hAnsi="Cambria"/>
          <w:sz w:val="28"/>
          <w:szCs w:val="28"/>
        </w:rPr>
        <w:t>s</w:t>
      </w:r>
      <w:r w:rsidRPr="00EF52D8">
        <w:rPr>
          <w:rFonts w:ascii="Cambria" w:hAnsi="Cambria"/>
          <w:sz w:val="28"/>
          <w:szCs w:val="28"/>
        </w:rPr>
        <w:t xml:space="preserve"> de l’aile et de l’avion.</w:t>
      </w:r>
    </w:p>
    <w:p w:rsidR="0075439A" w:rsidRPr="00EF52D8" w:rsidRDefault="0075439A" w:rsidP="00C55BA6">
      <w:pPr>
        <w:jc w:val="both"/>
        <w:rPr>
          <w:rFonts w:ascii="Cambria" w:hAnsi="Cambria"/>
          <w:sz w:val="28"/>
          <w:szCs w:val="28"/>
        </w:rPr>
      </w:pPr>
      <w:r>
        <w:rPr>
          <w:noProof/>
          <w:lang w:eastAsia="zh-TW"/>
        </w:rPr>
        <w:pict>
          <v:rect id="Rectangle 69" o:spid="_x0000_s1080" style="position:absolute;left:0;text-align:left;margin-left:224.85pt;margin-top:42.6pt;width:70.5pt;height:38.25pt;z-index:2516736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" filled="f" strokecolor="#8064a2" strokeweight="2.5pt"/>
        </w:pict>
      </w:r>
      <w:r w:rsidRPr="00EF52D8">
        <w:rPr>
          <w:rFonts w:ascii="Cambria" w:hAnsi="Cambria"/>
          <w:sz w:val="28"/>
          <w:szCs w:val="28"/>
        </w:rPr>
        <w:t>La polaire d’une aile est un graphe mettant en relation les coefficients Cz, Cx et i.</w:t>
      </w:r>
    </w:p>
    <w:p w:rsidR="0075439A" w:rsidRPr="003A4CC3" w:rsidRDefault="0075439A" w:rsidP="000371FB">
      <w:pPr>
        <w:rPr>
          <w:rFonts w:ascii="Cambria Math" w:hAnsi="Cambria Math"/>
          <w:sz w:val="28"/>
          <w:szCs w:val="28"/>
        </w:rPr>
      </w:pPr>
      <w:r>
        <w:rPr>
          <w:rStyle w:val="SubtitleChar"/>
          <w:i w:val="0"/>
          <w:iCs w:val="0"/>
          <w:sz w:val="36"/>
          <w:szCs w:val="36"/>
        </w:rPr>
        <w:t xml:space="preserve">Nombre de Reynolds           </w:t>
      </w:r>
      <w:r>
        <w:rPr>
          <w:rFonts w:ascii="Cambria Math" w:eastAsia="PMingLiU" w:hAnsi="Cambria Math"/>
          <w:sz w:val="28"/>
          <w:szCs w:val="28"/>
        </w:rPr>
        <w:t>Re = V.l/</w:t>
      </w:r>
      <w:r w:rsidRPr="00F41D88">
        <w:rPr>
          <w:rFonts w:ascii="Cambria Math" w:hAnsi="Cambria Math"/>
          <w:sz w:val="28"/>
          <w:szCs w:val="28"/>
        </w:rPr>
        <w:fldChar w:fldCharType="begin"/>
      </w:r>
      <w:r w:rsidRPr="00F41D88">
        <w:rPr>
          <w:rFonts w:ascii="Cambria Math" w:hAnsi="Cambria Math"/>
          <w:sz w:val="28"/>
          <w:szCs w:val="28"/>
        </w:rPr>
        <w:instrText xml:space="preserve"> QUOTE </w:instrText>
      </w:r>
      <w:r w:rsidRPr="00F41D88">
        <w:pict>
          <v:shape id="_x0000_i1027" type="#_x0000_t75" style="width:14.25pt;height:16.5pt" equationxml="&lt;?xml version=&quot;1.0&quot; encoding=&quot;UTF-8&quot; standalone=&quot;yes&quot;?&gt;&#10;&#10;&lt;?mso-application progid=&quot;Word.Document&quot;?&gt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10&quot;/&gt;&lt;w:doNotEmbedSystemFonts/&gt;&lt;w:defaultTabStop w:val=&quot;708&quot;/&gt;&lt;w:hyphenationZone w:val=&quot;425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2353D5&quot;/&gt;&lt;wsp:rsid wsp:val=&quot;00016672&quot;/&gt;&lt;wsp:rsid wsp:val=&quot;000266A6&quot;/&gt;&lt;wsp:rsid wsp:val=&quot;00026C56&quot;/&gt;&lt;wsp:rsid wsp:val=&quot;000361F0&quot;/&gt;&lt;wsp:rsid wsp:val=&quot;000371FB&quot;/&gt;&lt;wsp:rsid wsp:val=&quot;0004605C&quot;/&gt;&lt;wsp:rsid wsp:val=&quot;000501A9&quot;/&gt;&lt;wsp:rsid wsp:val=&quot;00075383&quot;/&gt;&lt;wsp:rsid wsp:val=&quot;000853D6&quot;/&gt;&lt;wsp:rsid wsp:val=&quot;000878E2&quot;/&gt;&lt;wsp:rsid wsp:val=&quot;00097A91&quot;/&gt;&lt;wsp:rsid wsp:val=&quot;00097F05&quot;/&gt;&lt;wsp:rsid wsp:val=&quot;000A3289&quot;/&gt;&lt;wsp:rsid wsp:val=&quot;000B13B3&quot;/&gt;&lt;wsp:rsid wsp:val=&quot;000B3A72&quot;/&gt;&lt;wsp:rsid wsp:val=&quot;000B3CA1&quot;/&gt;&lt;wsp:rsid wsp:val=&quot;000C43D4&quot;/&gt;&lt;wsp:rsid wsp:val=&quot;000D7D84&quot;/&gt;&lt;wsp:rsid wsp:val=&quot;000E3A7A&quot;/&gt;&lt;wsp:rsid wsp:val=&quot;000E4079&quot;/&gt;&lt;wsp:rsid wsp:val=&quot;000E5545&quot;/&gt;&lt;wsp:rsid wsp:val=&quot;000F4C5C&quot;/&gt;&lt;wsp:rsid wsp:val=&quot;0010388E&quot;/&gt;&lt;wsp:rsid wsp:val=&quot;00113244&quot;/&gt;&lt;wsp:rsid wsp:val=&quot;001167FD&quot;/&gt;&lt;wsp:rsid wsp:val=&quot;00117D07&quot;/&gt;&lt;wsp:rsid wsp:val=&quot;0012754C&quot;/&gt;&lt;wsp:rsid wsp:val=&quot;001320DE&quot;/&gt;&lt;wsp:rsid wsp:val=&quot;00134053&quot;/&gt;&lt;wsp:rsid wsp:val=&quot;00142638&quot;/&gt;&lt;wsp:rsid wsp:val=&quot;001451C4&quot;/&gt;&lt;wsp:rsid wsp:val=&quot;00145B76&quot;/&gt;&lt;wsp:rsid wsp:val=&quot;00154BC2&quot;/&gt;&lt;wsp:rsid wsp:val=&quot;001642ED&quot;/&gt;&lt;wsp:rsid wsp:val=&quot;001654E5&quot;/&gt;&lt;wsp:rsid wsp:val=&quot;00182CFB&quot;/&gt;&lt;wsp:rsid wsp:val=&quot;001B098C&quot;/&gt;&lt;wsp:rsid wsp:val=&quot;001B7078&quot;/&gt;&lt;wsp:rsid wsp:val=&quot;001E0422&quot;/&gt;&lt;wsp:rsid wsp:val=&quot;001E1E03&quot;/&gt;&lt;wsp:rsid wsp:val=&quot;001E21C8&quot;/&gt;&lt;wsp:rsid wsp:val=&quot;001E6CA6&quot;/&gt;&lt;wsp:rsid wsp:val=&quot;001F1E24&quot;/&gt;&lt;wsp:rsid wsp:val=&quot;001F42AB&quot;/&gt;&lt;wsp:rsid wsp:val=&quot;001F6FBF&quot;/&gt;&lt;wsp:rsid wsp:val=&quot;00222E76&quot;/&gt;&lt;wsp:rsid wsp:val=&quot;002353D5&quot;/&gt;&lt;wsp:rsid wsp:val=&quot;00243DCA&quot;/&gt;&lt;wsp:rsid wsp:val=&quot;00257E5D&quot;/&gt;&lt;wsp:rsid wsp:val=&quot;0028622F&quot;/&gt;&lt;wsp:rsid wsp:val=&quot;002A0D85&quot;/&gt;&lt;wsp:rsid wsp:val=&quot;002A7458&quot;/&gt;&lt;wsp:rsid wsp:val=&quot;002B188E&quot;/&gt;&lt;wsp:rsid wsp:val=&quot;002C4B01&quot;/&gt;&lt;wsp:rsid wsp:val=&quot;002D1FA2&quot;/&gt;&lt;wsp:rsid wsp:val=&quot;002E4491&quot;/&gt;&lt;wsp:rsid wsp:val=&quot;002F2F38&quot;/&gt;&lt;wsp:rsid wsp:val=&quot;002F40C2&quot;/&gt;&lt;wsp:rsid wsp:val=&quot;00300A0B&quot;/&gt;&lt;wsp:rsid wsp:val=&quot;00301364&quot;/&gt;&lt;wsp:rsid wsp:val=&quot;00304C6F&quot;/&gt;&lt;wsp:rsid wsp:val=&quot;00321A92&quot;/&gt;&lt;wsp:rsid wsp:val=&quot;003452C3&quot;/&gt;&lt;wsp:rsid wsp:val=&quot;0036362C&quot;/&gt;&lt;wsp:rsid wsp:val=&quot;00366BF8&quot;/&gt;&lt;wsp:rsid wsp:val=&quot;00371E59&quot;/&gt;&lt;wsp:rsid wsp:val=&quot;0038183C&quot;/&gt;&lt;wsp:rsid wsp:val=&quot;00391965&quot;/&gt;&lt;wsp:rsid wsp:val=&quot;003A4CC3&quot;/&gt;&lt;wsp:rsid wsp:val=&quot;003A4D40&quot;/&gt;&lt;wsp:rsid wsp:val=&quot;003A6A4D&quot;/&gt;&lt;wsp:rsid wsp:val=&quot;003B36BB&quot;/&gt;&lt;wsp:rsid wsp:val=&quot;003C437F&quot;/&gt;&lt;wsp:rsid wsp:val=&quot;003C6186&quot;/&gt;&lt;wsp:rsid wsp:val=&quot;003C7E1F&quot;/&gt;&lt;wsp:rsid wsp:val=&quot;003D63A1&quot;/&gt;&lt;wsp:rsid wsp:val=&quot;003E76E1&quot;/&gt;&lt;wsp:rsid wsp:val=&quot;003F1CF0&quot;/&gt;&lt;wsp:rsid wsp:val=&quot;003F3BF2&quot;/&gt;&lt;wsp:rsid wsp:val=&quot;003F6329&quot;/&gt;&lt;wsp:rsid wsp:val=&quot;00437BCB&quot;/&gt;&lt;wsp:rsid wsp:val=&quot;00443D88&quot;/&gt;&lt;wsp:rsid wsp:val=&quot;004479F6&quot;/&gt;&lt;wsp:rsid wsp:val=&quot;004553D3&quot;/&gt;&lt;wsp:rsid wsp:val=&quot;00456530&quot;/&gt;&lt;wsp:rsid wsp:val=&quot;004609C2&quot;/&gt;&lt;wsp:rsid wsp:val=&quot;00466AB6&quot;/&gt;&lt;wsp:rsid wsp:val=&quot;004725E3&quot;/&gt;&lt;wsp:rsid wsp:val=&quot;0047322E&quot;/&gt;&lt;wsp:rsid wsp:val=&quot;0047354F&quot;/&gt;&lt;wsp:rsid wsp:val=&quot;00475434&quot;/&gt;&lt;wsp:rsid wsp:val=&quot;00486471&quot;/&gt;&lt;wsp:rsid wsp:val=&quot;00497C20&quot;/&gt;&lt;wsp:rsid wsp:val=&quot;004C2FAC&quot;/&gt;&lt;wsp:rsid wsp:val=&quot;004C7115&quot;/&gt;&lt;wsp:rsid wsp:val=&quot;004E2FD0&quot;/&gt;&lt;wsp:rsid wsp:val=&quot;004E5320&quot;/&gt;&lt;wsp:rsid wsp:val=&quot;004E573A&quot;/&gt;&lt;wsp:rsid wsp:val=&quot;004E6140&quot;/&gt;&lt;wsp:rsid wsp:val=&quot;004E7A2B&quot;/&gt;&lt;wsp:rsid wsp:val=&quot;00500011&quot;/&gt;&lt;wsp:rsid wsp:val=&quot;00505428&quot;/&gt;&lt;wsp:rsid wsp:val=&quot;00505E11&quot;/&gt;&lt;wsp:rsid wsp:val=&quot;00507111&quot;/&gt;&lt;wsp:rsid wsp:val=&quot;005221B3&quot;/&gt;&lt;wsp:rsid wsp:val=&quot;00554C73&quot;/&gt;&lt;wsp:rsid wsp:val=&quot;00583614&quot;/&gt;&lt;wsp:rsid wsp:val=&quot;00595FFD&quot;/&gt;&lt;wsp:rsid wsp:val=&quot;005A1C80&quot;/&gt;&lt;wsp:rsid wsp:val=&quot;005B73D9&quot;/&gt;&lt;wsp:rsid wsp:val=&quot;005C2167&quot;/&gt;&lt;wsp:rsid wsp:val=&quot;005D0478&quot;/&gt;&lt;wsp:rsid wsp:val=&quot;005D0C83&quot;/&gt;&lt;wsp:rsid wsp:val=&quot;005D1DD2&quot;/&gt;&lt;wsp:rsid wsp:val=&quot;005F28AC&quot;/&gt;&lt;wsp:rsid wsp:val=&quot;005F7A5C&quot;/&gt;&lt;wsp:rsid wsp:val=&quot;00601A53&quot;/&gt;&lt;wsp:rsid wsp:val=&quot;00601B95&quot;/&gt;&lt;wsp:rsid wsp:val=&quot;0060481D&quot;/&gt;&lt;wsp:rsid wsp:val=&quot;00613E77&quot;/&gt;&lt;wsp:rsid wsp:val=&quot;006228E3&quot;/&gt;&lt;wsp:rsid wsp:val=&quot;006238CE&quot;/&gt;&lt;wsp:rsid wsp:val=&quot;00636464&quot;/&gt;&lt;wsp:rsid wsp:val=&quot;006448A2&quot;/&gt;&lt;wsp:rsid wsp:val=&quot;006448E5&quot;/&gt;&lt;wsp:rsid wsp:val=&quot;00646B94&quot;/&gt;&lt;wsp:rsid wsp:val=&quot;00650839&quot;/&gt;&lt;wsp:rsid wsp:val=&quot;00693CA3&quot;/&gt;&lt;wsp:rsid wsp:val=&quot;006B6921&quot;/&gt;&lt;wsp:rsid wsp:val=&quot;006C367F&quot;/&gt;&lt;wsp:rsid wsp:val=&quot;006D08BF&quot;/&gt;&lt;wsp:rsid wsp:val=&quot;006D7D9B&quot;/&gt;&lt;wsp:rsid wsp:val=&quot;006E07A8&quot;/&gt;&lt;wsp:rsid wsp:val=&quot;006E76BB&quot;/&gt;&lt;wsp:rsid wsp:val=&quot;006F2B82&quot;/&gt;&lt;wsp:rsid wsp:val=&quot;00706D75&quot;/&gt;&lt;wsp:rsid wsp:val=&quot;0071628B&quot;/&gt;&lt;wsp:rsid wsp:val=&quot;00727967&quot;/&gt;&lt;wsp:rsid wsp:val=&quot;00735192&quot;/&gt;&lt;wsp:rsid wsp:val=&quot;00737850&quot;/&gt;&lt;wsp:rsid wsp:val=&quot;007433ED&quot;/&gt;&lt;wsp:rsid wsp:val=&quot;00753CED&quot;/&gt;&lt;wsp:rsid wsp:val=&quot;00754113&quot;/&gt;&lt;wsp:rsid wsp:val=&quot;007546AB&quot;/&gt;&lt;wsp:rsid wsp:val=&quot;00757900&quot;/&gt;&lt;wsp:rsid wsp:val=&quot;00765AE4&quot;/&gt;&lt;wsp:rsid wsp:val=&quot;00765D88&quot;/&gt;&lt;wsp:rsid wsp:val=&quot;007724A0&quot;/&gt;&lt;wsp:rsid wsp:val=&quot;00772CB9&quot;/&gt;&lt;wsp:rsid wsp:val=&quot;00775F5D&quot;/&gt;&lt;wsp:rsid wsp:val=&quot;00783276&quot;/&gt;&lt;wsp:rsid wsp:val=&quot;007832EB&quot;/&gt;&lt;wsp:rsid wsp:val=&quot;007865B9&quot;/&gt;&lt;wsp:rsid wsp:val=&quot;00790397&quot;/&gt;&lt;wsp:rsid wsp:val=&quot;007A36B3&quot;/&gt;&lt;wsp:rsid wsp:val=&quot;007A44A2&quot;/&gt;&lt;wsp:rsid wsp:val=&quot;007C1BFF&quot;/&gt;&lt;wsp:rsid wsp:val=&quot;007D10AC&quot;/&gt;&lt;wsp:rsid wsp:val=&quot;007F4DC4&quot;/&gt;&lt;wsp:rsid wsp:val=&quot;007F5D49&quot;/&gt;&lt;wsp:rsid wsp:val=&quot;00823CCF&quot;/&gt;&lt;wsp:rsid wsp:val=&quot;00835A53&quot;/&gt;&lt;wsp:rsid wsp:val=&quot;00842615&quot;/&gt;&lt;wsp:rsid wsp:val=&quot;008560A5&quot;/&gt;&lt;wsp:rsid wsp:val=&quot;00866B0F&quot;/&gt;&lt;wsp:rsid wsp:val=&quot;00867FB6&quot;/&gt;&lt;wsp:rsid wsp:val=&quot;00881AE3&quot;/&gt;&lt;wsp:rsid wsp:val=&quot;0089543E&quot;/&gt;&lt;wsp:rsid wsp:val=&quot;008A5DCD&quot;/&gt;&lt;wsp:rsid wsp:val=&quot;008B1D8C&quot;/&gt;&lt;wsp:rsid wsp:val=&quot;008C7C19&quot;/&gt;&lt;wsp:rsid wsp:val=&quot;008E0D47&quot;/&gt;&lt;wsp:rsid wsp:val=&quot;008F7C65&quot;/&gt;&lt;wsp:rsid wsp:val=&quot;00901D7E&quot;/&gt;&lt;wsp:rsid wsp:val=&quot;0090606E&quot;/&gt;&lt;wsp:rsid wsp:val=&quot;00915DD1&quot;/&gt;&lt;wsp:rsid wsp:val=&quot;00921C73&quot;/&gt;&lt;wsp:rsid wsp:val=&quot;00941B52&quot;/&gt;&lt;wsp:rsid wsp:val=&quot;009622FE&quot;/&gt;&lt;wsp:rsid wsp:val=&quot;009679C4&quot;/&gt;&lt;wsp:rsid wsp:val=&quot;00970101&quot;/&gt;&lt;wsp:rsid wsp:val=&quot;00973143&quot;/&gt;&lt;wsp:rsid wsp:val=&quot;00984F9D&quot;/&gt;&lt;wsp:rsid wsp:val=&quot;0099509A&quot;/&gt;&lt;wsp:rsid wsp:val=&quot;00996CDB&quot;/&gt;&lt;wsp:rsid wsp:val=&quot;00996F36&quot;/&gt;&lt;wsp:rsid wsp:val=&quot;009B5141&quot;/&gt;&lt;wsp:rsid wsp:val=&quot;009B7739&quot;/&gt;&lt;wsp:rsid wsp:val=&quot;009C1FBC&quot;/&gt;&lt;wsp:rsid wsp:val=&quot;009E2A01&quot;/&gt;&lt;wsp:rsid wsp:val=&quot;009E4671&quot;/&gt;&lt;wsp:rsid wsp:val=&quot;009F66A2&quot;/&gt;&lt;wsp:rsid wsp:val=&quot;00A01281&quot;/&gt;&lt;wsp:rsid wsp:val=&quot;00A05BC6&quot;/&gt;&lt;wsp:rsid wsp:val=&quot;00A1046A&quot;/&gt;&lt;wsp:rsid wsp:val=&quot;00A409F1&quot;/&gt;&lt;wsp:rsid wsp:val=&quot;00A40ABA&quot;/&gt;&lt;wsp:rsid wsp:val=&quot;00A429B8&quot;/&gt;&lt;wsp:rsid wsp:val=&quot;00A43961&quot;/&gt;&lt;wsp:rsid wsp:val=&quot;00A52E9C&quot;/&gt;&lt;wsp:rsid wsp:val=&quot;00A56A0D&quot;/&gt;&lt;wsp:rsid wsp:val=&quot;00A808D0&quot;/&gt;&lt;wsp:rsid wsp:val=&quot;00A8205C&quot;/&gt;&lt;wsp:rsid wsp:val=&quot;00AA0BFC&quot;/&gt;&lt;wsp:rsid wsp:val=&quot;00AB1042&quot;/&gt;&lt;wsp:rsid wsp:val=&quot;00AB2B7E&quot;/&gt;&lt;wsp:rsid wsp:val=&quot;00AC4346&quot;/&gt;&lt;wsp:rsid wsp:val=&quot;00AD5346&quot;/&gt;&lt;wsp:rsid wsp:val=&quot;00AF0B80&quot;/&gt;&lt;wsp:rsid wsp:val=&quot;00AF4E88&quot;/&gt;&lt;wsp:rsid wsp:val=&quot;00AF5593&quot;/&gt;&lt;wsp:rsid wsp:val=&quot;00B146C7&quot;/&gt;&lt;wsp:rsid wsp:val=&quot;00B16A03&quot;/&gt;&lt;wsp:rsid wsp:val=&quot;00B24F64&quot;/&gt;&lt;wsp:rsid wsp:val=&quot;00B42963&quot;/&gt;&lt;wsp:rsid wsp:val=&quot;00B473AD&quot;/&gt;&lt;wsp:rsid wsp:val=&quot;00B536AA&quot;/&gt;&lt;wsp:rsid wsp:val=&quot;00B53E6E&quot;/&gt;&lt;wsp:rsid wsp:val=&quot;00B80016&quot;/&gt;&lt;wsp:rsid wsp:val=&quot;00B91468&quot;/&gt;&lt;wsp:rsid wsp:val=&quot;00B96256&quot;/&gt;&lt;wsp:rsid wsp:val=&quot;00BA103E&quot;/&gt;&lt;wsp:rsid wsp:val=&quot;00BC09F1&quot;/&gt;&lt;wsp:rsid wsp:val=&quot;00BC31B5&quot;/&gt;&lt;wsp:rsid wsp:val=&quot;00BC3410&quot;/&gt;&lt;wsp:rsid wsp:val=&quot;00BC4036&quot;/&gt;&lt;wsp:rsid wsp:val=&quot;00BD0F8D&quot;/&gt;&lt;wsp:rsid wsp:val=&quot;00BD3D95&quot;/&gt;&lt;wsp:rsid wsp:val=&quot;00BD7FFE&quot;/&gt;&lt;wsp:rsid wsp:val=&quot;00BE0A5F&quot;/&gt;&lt;wsp:rsid wsp:val=&quot;00BE7E05&quot;/&gt;&lt;wsp:rsid wsp:val=&quot;00C02D58&quot;/&gt;&lt;wsp:rsid wsp:val=&quot;00C11706&quot;/&gt;&lt;wsp:rsid wsp:val=&quot;00C165CE&quot;/&gt;&lt;wsp:rsid wsp:val=&quot;00C16F6E&quot;/&gt;&lt;wsp:rsid wsp:val=&quot;00C55BA6&quot;/&gt;&lt;wsp:rsid wsp:val=&quot;00C56751&quot;/&gt;&lt;wsp:rsid wsp:val=&quot;00C66954&quot;/&gt;&lt;wsp:rsid wsp:val=&quot;00C754A5&quot;/&gt;&lt;wsp:rsid wsp:val=&quot;00C81CAC&quot;/&gt;&lt;wsp:rsid wsp:val=&quot;00C96351&quot;/&gt;&lt;wsp:rsid wsp:val=&quot;00C96464&quot;/&gt;&lt;wsp:rsid wsp:val=&quot;00CA06FA&quot;/&gt;&lt;wsp:rsid wsp:val=&quot;00CA238D&quot;/&gt;&lt;wsp:rsid wsp:val=&quot;00CA739D&quot;/&gt;&lt;wsp:rsid wsp:val=&quot;00CA7CA2&quot;/&gt;&lt;wsp:rsid wsp:val=&quot;00CC55D0&quot;/&gt;&lt;wsp:rsid wsp:val=&quot;00CC626D&quot;/&gt;&lt;wsp:rsid wsp:val=&quot;00CD6892&quot;/&gt;&lt;wsp:rsid wsp:val=&quot;00D01814&quot;/&gt;&lt;wsp:rsid wsp:val=&quot;00D2331D&quot;/&gt;&lt;wsp:rsid wsp:val=&quot;00D366F2&quot;/&gt;&lt;wsp:rsid wsp:val=&quot;00D370B2&quot;/&gt;&lt;wsp:rsid wsp:val=&quot;00D559C8&quot;/&gt;&lt;wsp:rsid wsp:val=&quot;00D56CA9&quot;/&gt;&lt;wsp:rsid wsp:val=&quot;00D61139&quot;/&gt;&lt;wsp:rsid wsp:val=&quot;00D61F57&quot;/&gt;&lt;wsp:rsid wsp:val=&quot;00D650C9&quot;/&gt;&lt;wsp:rsid wsp:val=&quot;00D738F3&quot;/&gt;&lt;wsp:rsid wsp:val=&quot;00D86B4A&quot;/&gt;&lt;wsp:rsid wsp:val=&quot;00D97805&quot;/&gt;&lt;wsp:rsid wsp:val=&quot;00D97C24&quot;/&gt;&lt;wsp:rsid wsp:val=&quot;00DB041F&quot;/&gt;&lt;wsp:rsid wsp:val=&quot;00DB0B55&quot;/&gt;&lt;wsp:rsid wsp:val=&quot;00DB5053&quot;/&gt;&lt;wsp:rsid wsp:val=&quot;00DC4BE3&quot;/&gt;&lt;wsp:rsid wsp:val=&quot;00DD17C1&quot;/&gt;&lt;wsp:rsid wsp:val=&quot;00DD26E3&quot;/&gt;&lt;wsp:rsid wsp:val=&quot;00DD2EEF&quot;/&gt;&lt;wsp:rsid wsp:val=&quot;00DE0A93&quot;/&gt;&lt;wsp:rsid wsp:val=&quot;00DE7375&quot;/&gt;&lt;wsp:rsid wsp:val=&quot;00DF2E6F&quot;/&gt;&lt;wsp:rsid wsp:val=&quot;00DF32C5&quot;/&gt;&lt;wsp:rsid wsp:val=&quot;00DF56E5&quot;/&gt;&lt;wsp:rsid wsp:val=&quot;00E01FA4&quot;/&gt;&lt;wsp:rsid wsp:val=&quot;00E043C0&quot;/&gt;&lt;wsp:rsid wsp:val=&quot;00E14908&quot;/&gt;&lt;wsp:rsid wsp:val=&quot;00E1503B&quot;/&gt;&lt;wsp:rsid wsp:val=&quot;00E2151B&quot;/&gt;&lt;wsp:rsid wsp:val=&quot;00E3207E&quot;/&gt;&lt;wsp:rsid wsp:val=&quot;00E459C7&quot;/&gt;&lt;wsp:rsid wsp:val=&quot;00E5199D&quot;/&gt;&lt;wsp:rsid wsp:val=&quot;00E605DE&quot;/&gt;&lt;wsp:rsid wsp:val=&quot;00E65BB4&quot;/&gt;&lt;wsp:rsid wsp:val=&quot;00E7110C&quot;/&gt;&lt;wsp:rsid wsp:val=&quot;00E7491B&quot;/&gt;&lt;wsp:rsid wsp:val=&quot;00E9208F&quot;/&gt;&lt;wsp:rsid wsp:val=&quot;00EA75B0&quot;/&gt;&lt;wsp:rsid wsp:val=&quot;00EB38DD&quot;/&gt;&lt;wsp:rsid wsp:val=&quot;00EB6406&quot;/&gt;&lt;wsp:rsid wsp:val=&quot;00EC5162&quot;/&gt;&lt;wsp:rsid wsp:val=&quot;00EC552B&quot;/&gt;&lt;wsp:rsid wsp:val=&quot;00ED464E&quot;/&gt;&lt;wsp:rsid wsp:val=&quot;00ED53E6&quot;/&gt;&lt;wsp:rsid wsp:val=&quot;00ED7F5C&quot;/&gt;&lt;wsp:rsid wsp:val=&quot;00EE078B&quot;/&gt;&lt;wsp:rsid wsp:val=&quot;00EE20CC&quot;/&gt;&lt;wsp:rsid wsp:val=&quot;00EE3E33&quot;/&gt;&lt;wsp:rsid wsp:val=&quot;00EE784A&quot;/&gt;&lt;wsp:rsid wsp:val=&quot;00EF3AA4&quot;/&gt;&lt;wsp:rsid wsp:val=&quot;00EF52D8&quot;/&gt;&lt;wsp:rsid wsp:val=&quot;00F01029&quot;/&gt;&lt;wsp:rsid wsp:val=&quot;00F1198E&quot;/&gt;&lt;wsp:rsid wsp:val=&quot;00F22A8F&quot;/&gt;&lt;wsp:rsid wsp:val=&quot;00F26422&quot;/&gt;&lt;wsp:rsid wsp:val=&quot;00F47EA1&quot;/&gt;&lt;wsp:rsid wsp:val=&quot;00F55118&quot;/&gt;&lt;wsp:rsid wsp:val=&quot;00F629F0&quot;/&gt;&lt;wsp:rsid wsp:val=&quot;00F63E03&quot;/&gt;&lt;wsp:rsid wsp:val=&quot;00F71A29&quot;/&gt;&lt;wsp:rsid wsp:val=&quot;00F82E37&quot;/&gt;&lt;wsp:rsid wsp:val=&quot;00F945FA&quot;/&gt;&lt;wsp:rsid wsp:val=&quot;00FA013C&quot;/&gt;&lt;wsp:rsid wsp:val=&quot;00FB091F&quot;/&gt;&lt;wsp:rsid wsp:val=&quot;00FB158E&quot;/&gt;&lt;wsp:rsid wsp:val=&quot;00FB1EAA&quot;/&gt;&lt;wsp:rsid wsp:val=&quot;00FB5F23&quot;/&gt;&lt;wsp:rsid wsp:val=&quot;00FD1DC8&quot;/&gt;&lt;wsp:rsid wsp:val=&quot;00FD3CC2&quot;/&gt;&lt;wsp:rsid wsp:val=&quot;00FD57D9&quot;/&gt;&lt;wsp:rsid wsp:val=&quot;00FE0342&quot;/&gt;&lt;wsp:rsid wsp:val=&quot;00FF011E&quot;/&gt;&lt;wsp:rsid wsp:val=&quot;00FF1C46&quot;/&gt;&lt;wsp:rsid wsp:val=&quot;00FF3A97&quot;/&gt;&lt;wsp:rsid wsp:val=&quot;00FF60E9&quot;/&gt;&lt;/wsp:rsids&gt;&lt;/w:docPr&gt;&lt;w:body&gt;&lt;w:p wsp:rsidR=&quot;00000000&quot; wsp:rsidRDefault=&quot;00A01281&quot;&gt;&lt;m:oMathPara&gt;&lt;m:oMath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 Î½&lt;/m:t&gt;&lt;/m:r&gt;&lt;/m:oMath&gt;&lt;/m:oMathPara&gt;&lt;/w:p&gt;&lt;w:sectPr wsp:rsidR=&quot;00000000&quot;&gt;&lt;w:pgSz w:w=&quot;12240&quot; w:h=&quot;15840&quot;/&gt;&lt;w:pgMar w:top=&quot;1417&quot; w:right=&quot;1417&quot; w:bottom=&quot;1417&quot; w:left=&quot;1417&quot; w:header=&quot;720&quot; w:footer=&quot;720&quot; w:gutter=&quot;0&quot;/&gt;&lt;w:cols w:space=&quot;720&quot;/&gt;&lt;/w:sectPr&gt;&lt;/w:body&gt;&lt;/w:wordDocument&gt;">
            <v:imagedata r:id="rId38" o:title="" chromakey="white"/>
          </v:shape>
        </w:pict>
      </w:r>
      <w:r w:rsidRPr="00F41D88">
        <w:rPr>
          <w:rFonts w:ascii="Cambria Math" w:hAnsi="Cambria Math"/>
          <w:sz w:val="28"/>
          <w:szCs w:val="28"/>
        </w:rPr>
        <w:instrText xml:space="preserve"> </w:instrText>
      </w:r>
      <w:r w:rsidRPr="00F41D88">
        <w:rPr>
          <w:rFonts w:ascii="Cambria Math" w:hAnsi="Cambria Math"/>
          <w:sz w:val="28"/>
          <w:szCs w:val="28"/>
        </w:rPr>
        <w:fldChar w:fldCharType="separate"/>
      </w:r>
      <w:r w:rsidRPr="00F41D88">
        <w:pict>
          <v:shape id="_x0000_i1028" type="#_x0000_t75" style="width:14.25pt;height:16.5pt" equationxml="&lt;?xml version=&quot;1.0&quot; encoding=&quot;UTF-8&quot; standalone=&quot;yes&quot;?&gt;&#10;&#10;&lt;?mso-application progid=&quot;Word.Document&quot;?&gt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10&quot;/&gt;&lt;w:doNotEmbedSystemFonts/&gt;&lt;w:defaultTabStop w:val=&quot;708&quot;/&gt;&lt;w:hyphenationZone w:val=&quot;425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2353D5&quot;/&gt;&lt;wsp:rsid wsp:val=&quot;00016672&quot;/&gt;&lt;wsp:rsid wsp:val=&quot;000266A6&quot;/&gt;&lt;wsp:rsid wsp:val=&quot;00026C56&quot;/&gt;&lt;wsp:rsid wsp:val=&quot;000361F0&quot;/&gt;&lt;wsp:rsid wsp:val=&quot;000371FB&quot;/&gt;&lt;wsp:rsid wsp:val=&quot;0004605C&quot;/&gt;&lt;wsp:rsid wsp:val=&quot;000501A9&quot;/&gt;&lt;wsp:rsid wsp:val=&quot;00075383&quot;/&gt;&lt;wsp:rsid wsp:val=&quot;000853D6&quot;/&gt;&lt;wsp:rsid wsp:val=&quot;000878E2&quot;/&gt;&lt;wsp:rsid wsp:val=&quot;00097A91&quot;/&gt;&lt;wsp:rsid wsp:val=&quot;00097F05&quot;/&gt;&lt;wsp:rsid wsp:val=&quot;000A3289&quot;/&gt;&lt;wsp:rsid wsp:val=&quot;000B13B3&quot;/&gt;&lt;wsp:rsid wsp:val=&quot;000B3A72&quot;/&gt;&lt;wsp:rsid wsp:val=&quot;000B3CA1&quot;/&gt;&lt;wsp:rsid wsp:val=&quot;000C43D4&quot;/&gt;&lt;wsp:rsid wsp:val=&quot;000D7D84&quot;/&gt;&lt;wsp:rsid wsp:val=&quot;000E3A7A&quot;/&gt;&lt;wsp:rsid wsp:val=&quot;000E4079&quot;/&gt;&lt;wsp:rsid wsp:val=&quot;000E5545&quot;/&gt;&lt;wsp:rsid wsp:val=&quot;000F4C5C&quot;/&gt;&lt;wsp:rsid wsp:val=&quot;0010388E&quot;/&gt;&lt;wsp:rsid wsp:val=&quot;00113244&quot;/&gt;&lt;wsp:rsid wsp:val=&quot;001167FD&quot;/&gt;&lt;wsp:rsid wsp:val=&quot;00117D07&quot;/&gt;&lt;wsp:rsid wsp:val=&quot;0012754C&quot;/&gt;&lt;wsp:rsid wsp:val=&quot;001320DE&quot;/&gt;&lt;wsp:rsid wsp:val=&quot;00134053&quot;/&gt;&lt;wsp:rsid wsp:val=&quot;00142638&quot;/&gt;&lt;wsp:rsid wsp:val=&quot;001451C4&quot;/&gt;&lt;wsp:rsid wsp:val=&quot;00145B76&quot;/&gt;&lt;wsp:rsid wsp:val=&quot;00154BC2&quot;/&gt;&lt;wsp:rsid wsp:val=&quot;001642ED&quot;/&gt;&lt;wsp:rsid wsp:val=&quot;001654E5&quot;/&gt;&lt;wsp:rsid wsp:val=&quot;00182CFB&quot;/&gt;&lt;wsp:rsid wsp:val=&quot;001B098C&quot;/&gt;&lt;wsp:rsid wsp:val=&quot;001B7078&quot;/&gt;&lt;wsp:rsid wsp:val=&quot;001E0422&quot;/&gt;&lt;wsp:rsid wsp:val=&quot;001E1E03&quot;/&gt;&lt;wsp:rsid wsp:val=&quot;001E21C8&quot;/&gt;&lt;wsp:rsid wsp:val=&quot;001E6CA6&quot;/&gt;&lt;wsp:rsid wsp:val=&quot;001F1E24&quot;/&gt;&lt;wsp:rsid wsp:val=&quot;001F42AB&quot;/&gt;&lt;wsp:rsid wsp:val=&quot;001F6FBF&quot;/&gt;&lt;wsp:rsid wsp:val=&quot;00222E76&quot;/&gt;&lt;wsp:rsid wsp:val=&quot;002353D5&quot;/&gt;&lt;wsp:rsid wsp:val=&quot;00243DCA&quot;/&gt;&lt;wsp:rsid wsp:val=&quot;00257E5D&quot;/&gt;&lt;wsp:rsid wsp:val=&quot;0028622F&quot;/&gt;&lt;wsp:rsid wsp:val=&quot;002A0D85&quot;/&gt;&lt;wsp:rsid wsp:val=&quot;002A7458&quot;/&gt;&lt;wsp:rsid wsp:val=&quot;002B188E&quot;/&gt;&lt;wsp:rsid wsp:val=&quot;002C4B01&quot;/&gt;&lt;wsp:rsid wsp:val=&quot;002D1FA2&quot;/&gt;&lt;wsp:rsid wsp:val=&quot;002E4491&quot;/&gt;&lt;wsp:rsid wsp:val=&quot;002F2F38&quot;/&gt;&lt;wsp:rsid wsp:val=&quot;002F40C2&quot;/&gt;&lt;wsp:rsid wsp:val=&quot;00300A0B&quot;/&gt;&lt;wsp:rsid wsp:val=&quot;00301364&quot;/&gt;&lt;wsp:rsid wsp:val=&quot;00304C6F&quot;/&gt;&lt;wsp:rsid wsp:val=&quot;00321A92&quot;/&gt;&lt;wsp:rsid wsp:val=&quot;003452C3&quot;/&gt;&lt;wsp:rsid wsp:val=&quot;0036362C&quot;/&gt;&lt;wsp:rsid wsp:val=&quot;00366BF8&quot;/&gt;&lt;wsp:rsid wsp:val=&quot;00371E59&quot;/&gt;&lt;wsp:rsid wsp:val=&quot;0038183C&quot;/&gt;&lt;wsp:rsid wsp:val=&quot;00391965&quot;/&gt;&lt;wsp:rsid wsp:val=&quot;003A4CC3&quot;/&gt;&lt;wsp:rsid wsp:val=&quot;003A4D40&quot;/&gt;&lt;wsp:rsid wsp:val=&quot;003A6A4D&quot;/&gt;&lt;wsp:rsid wsp:val=&quot;003B36BB&quot;/&gt;&lt;wsp:rsid wsp:val=&quot;003C437F&quot;/&gt;&lt;wsp:rsid wsp:val=&quot;003C6186&quot;/&gt;&lt;wsp:rsid wsp:val=&quot;003C7E1F&quot;/&gt;&lt;wsp:rsid wsp:val=&quot;003D63A1&quot;/&gt;&lt;wsp:rsid wsp:val=&quot;003E76E1&quot;/&gt;&lt;wsp:rsid wsp:val=&quot;003F1CF0&quot;/&gt;&lt;wsp:rsid wsp:val=&quot;003F3BF2&quot;/&gt;&lt;wsp:rsid wsp:val=&quot;003F6329&quot;/&gt;&lt;wsp:rsid wsp:val=&quot;00437BCB&quot;/&gt;&lt;wsp:rsid wsp:val=&quot;00443D88&quot;/&gt;&lt;wsp:rsid wsp:val=&quot;004479F6&quot;/&gt;&lt;wsp:rsid wsp:val=&quot;004553D3&quot;/&gt;&lt;wsp:rsid wsp:val=&quot;00456530&quot;/&gt;&lt;wsp:rsid wsp:val=&quot;004609C2&quot;/&gt;&lt;wsp:rsid wsp:val=&quot;00466AB6&quot;/&gt;&lt;wsp:rsid wsp:val=&quot;004725E3&quot;/&gt;&lt;wsp:rsid wsp:val=&quot;0047322E&quot;/&gt;&lt;wsp:rsid wsp:val=&quot;0047354F&quot;/&gt;&lt;wsp:rsid wsp:val=&quot;00475434&quot;/&gt;&lt;wsp:rsid wsp:val=&quot;00486471&quot;/&gt;&lt;wsp:rsid wsp:val=&quot;00497C20&quot;/&gt;&lt;wsp:rsid wsp:val=&quot;004C2FAC&quot;/&gt;&lt;wsp:rsid wsp:val=&quot;004C7115&quot;/&gt;&lt;wsp:rsid wsp:val=&quot;004E2FD0&quot;/&gt;&lt;wsp:rsid wsp:val=&quot;004E5320&quot;/&gt;&lt;wsp:rsid wsp:val=&quot;004E573A&quot;/&gt;&lt;wsp:rsid wsp:val=&quot;004E6140&quot;/&gt;&lt;wsp:rsid wsp:val=&quot;004E7A2B&quot;/&gt;&lt;wsp:rsid wsp:val=&quot;00500011&quot;/&gt;&lt;wsp:rsid wsp:val=&quot;00505428&quot;/&gt;&lt;wsp:rsid wsp:val=&quot;00505E11&quot;/&gt;&lt;wsp:rsid wsp:val=&quot;00507111&quot;/&gt;&lt;wsp:rsid wsp:val=&quot;005221B3&quot;/&gt;&lt;wsp:rsid wsp:val=&quot;00554C73&quot;/&gt;&lt;wsp:rsid wsp:val=&quot;00583614&quot;/&gt;&lt;wsp:rsid wsp:val=&quot;00595FFD&quot;/&gt;&lt;wsp:rsid wsp:val=&quot;005A1C80&quot;/&gt;&lt;wsp:rsid wsp:val=&quot;005B73D9&quot;/&gt;&lt;wsp:rsid wsp:val=&quot;005C2167&quot;/&gt;&lt;wsp:rsid wsp:val=&quot;005D0478&quot;/&gt;&lt;wsp:rsid wsp:val=&quot;005D0C83&quot;/&gt;&lt;wsp:rsid wsp:val=&quot;005D1DD2&quot;/&gt;&lt;wsp:rsid wsp:val=&quot;005F28AC&quot;/&gt;&lt;wsp:rsid wsp:val=&quot;005F7A5C&quot;/&gt;&lt;wsp:rsid wsp:val=&quot;00601A53&quot;/&gt;&lt;wsp:rsid wsp:val=&quot;00601B95&quot;/&gt;&lt;wsp:rsid wsp:val=&quot;0060481D&quot;/&gt;&lt;wsp:rsid wsp:val=&quot;00613E77&quot;/&gt;&lt;wsp:rsid wsp:val=&quot;006228E3&quot;/&gt;&lt;wsp:rsid wsp:val=&quot;006238CE&quot;/&gt;&lt;wsp:rsid wsp:val=&quot;00636464&quot;/&gt;&lt;wsp:rsid wsp:val=&quot;006448A2&quot;/&gt;&lt;wsp:rsid wsp:val=&quot;006448E5&quot;/&gt;&lt;wsp:rsid wsp:val=&quot;00646B94&quot;/&gt;&lt;wsp:rsid wsp:val=&quot;00650839&quot;/&gt;&lt;wsp:rsid wsp:val=&quot;00693CA3&quot;/&gt;&lt;wsp:rsid wsp:val=&quot;006B6921&quot;/&gt;&lt;wsp:rsid wsp:val=&quot;006C367F&quot;/&gt;&lt;wsp:rsid wsp:val=&quot;006D08BF&quot;/&gt;&lt;wsp:rsid wsp:val=&quot;006D7D9B&quot;/&gt;&lt;wsp:rsid wsp:val=&quot;006E07A8&quot;/&gt;&lt;wsp:rsid wsp:val=&quot;006E76BB&quot;/&gt;&lt;wsp:rsid wsp:val=&quot;006F2B82&quot;/&gt;&lt;wsp:rsid wsp:val=&quot;00706D75&quot;/&gt;&lt;wsp:rsid wsp:val=&quot;0071628B&quot;/&gt;&lt;wsp:rsid wsp:val=&quot;00727967&quot;/&gt;&lt;wsp:rsid wsp:val=&quot;00735192&quot;/&gt;&lt;wsp:rsid wsp:val=&quot;00737850&quot;/&gt;&lt;wsp:rsid wsp:val=&quot;007433ED&quot;/&gt;&lt;wsp:rsid wsp:val=&quot;00753CED&quot;/&gt;&lt;wsp:rsid wsp:val=&quot;00754113&quot;/&gt;&lt;wsp:rsid wsp:val=&quot;007546AB&quot;/&gt;&lt;wsp:rsid wsp:val=&quot;00757900&quot;/&gt;&lt;wsp:rsid wsp:val=&quot;00765AE4&quot;/&gt;&lt;wsp:rsid wsp:val=&quot;00765D88&quot;/&gt;&lt;wsp:rsid wsp:val=&quot;007724A0&quot;/&gt;&lt;wsp:rsid wsp:val=&quot;00772CB9&quot;/&gt;&lt;wsp:rsid wsp:val=&quot;00775F5D&quot;/&gt;&lt;wsp:rsid wsp:val=&quot;00783276&quot;/&gt;&lt;wsp:rsid wsp:val=&quot;007832EB&quot;/&gt;&lt;wsp:rsid wsp:val=&quot;007865B9&quot;/&gt;&lt;wsp:rsid wsp:val=&quot;00790397&quot;/&gt;&lt;wsp:rsid wsp:val=&quot;007A36B3&quot;/&gt;&lt;wsp:rsid wsp:val=&quot;007A44A2&quot;/&gt;&lt;wsp:rsid wsp:val=&quot;007C1BFF&quot;/&gt;&lt;wsp:rsid wsp:val=&quot;007D10AC&quot;/&gt;&lt;wsp:rsid wsp:val=&quot;007F4DC4&quot;/&gt;&lt;wsp:rsid wsp:val=&quot;007F5D49&quot;/&gt;&lt;wsp:rsid wsp:val=&quot;00823CCF&quot;/&gt;&lt;wsp:rsid wsp:val=&quot;00835A53&quot;/&gt;&lt;wsp:rsid wsp:val=&quot;00842615&quot;/&gt;&lt;wsp:rsid wsp:val=&quot;008560A5&quot;/&gt;&lt;wsp:rsid wsp:val=&quot;00866B0F&quot;/&gt;&lt;wsp:rsid wsp:val=&quot;00867FB6&quot;/&gt;&lt;wsp:rsid wsp:val=&quot;00881AE3&quot;/&gt;&lt;wsp:rsid wsp:val=&quot;0089543E&quot;/&gt;&lt;wsp:rsid wsp:val=&quot;008A5DCD&quot;/&gt;&lt;wsp:rsid wsp:val=&quot;008B1D8C&quot;/&gt;&lt;wsp:rsid wsp:val=&quot;008C7C19&quot;/&gt;&lt;wsp:rsid wsp:val=&quot;008E0D47&quot;/&gt;&lt;wsp:rsid wsp:val=&quot;008F7C65&quot;/&gt;&lt;wsp:rsid wsp:val=&quot;00901D7E&quot;/&gt;&lt;wsp:rsid wsp:val=&quot;0090606E&quot;/&gt;&lt;wsp:rsid wsp:val=&quot;00915DD1&quot;/&gt;&lt;wsp:rsid wsp:val=&quot;00921C73&quot;/&gt;&lt;wsp:rsid wsp:val=&quot;00941B52&quot;/&gt;&lt;wsp:rsid wsp:val=&quot;009622FE&quot;/&gt;&lt;wsp:rsid wsp:val=&quot;009679C4&quot;/&gt;&lt;wsp:rsid wsp:val=&quot;00970101&quot;/&gt;&lt;wsp:rsid wsp:val=&quot;00973143&quot;/&gt;&lt;wsp:rsid wsp:val=&quot;00984F9D&quot;/&gt;&lt;wsp:rsid wsp:val=&quot;0099509A&quot;/&gt;&lt;wsp:rsid wsp:val=&quot;00996CDB&quot;/&gt;&lt;wsp:rsid wsp:val=&quot;00996F36&quot;/&gt;&lt;wsp:rsid wsp:val=&quot;009B5141&quot;/&gt;&lt;wsp:rsid wsp:val=&quot;009B7739&quot;/&gt;&lt;wsp:rsid wsp:val=&quot;009C1FBC&quot;/&gt;&lt;wsp:rsid wsp:val=&quot;009E2A01&quot;/&gt;&lt;wsp:rsid wsp:val=&quot;009E4671&quot;/&gt;&lt;wsp:rsid wsp:val=&quot;009F66A2&quot;/&gt;&lt;wsp:rsid wsp:val=&quot;00A01281&quot;/&gt;&lt;wsp:rsid wsp:val=&quot;00A05BC6&quot;/&gt;&lt;wsp:rsid wsp:val=&quot;00A1046A&quot;/&gt;&lt;wsp:rsid wsp:val=&quot;00A409F1&quot;/&gt;&lt;wsp:rsid wsp:val=&quot;00A40ABA&quot;/&gt;&lt;wsp:rsid wsp:val=&quot;00A429B8&quot;/&gt;&lt;wsp:rsid wsp:val=&quot;00A43961&quot;/&gt;&lt;wsp:rsid wsp:val=&quot;00A52E9C&quot;/&gt;&lt;wsp:rsid wsp:val=&quot;00A56A0D&quot;/&gt;&lt;wsp:rsid wsp:val=&quot;00A808D0&quot;/&gt;&lt;wsp:rsid wsp:val=&quot;00A8205C&quot;/&gt;&lt;wsp:rsid wsp:val=&quot;00AA0BFC&quot;/&gt;&lt;wsp:rsid wsp:val=&quot;00AB1042&quot;/&gt;&lt;wsp:rsid wsp:val=&quot;00AB2B7E&quot;/&gt;&lt;wsp:rsid wsp:val=&quot;00AC4346&quot;/&gt;&lt;wsp:rsid wsp:val=&quot;00AD5346&quot;/&gt;&lt;wsp:rsid wsp:val=&quot;00AF0B80&quot;/&gt;&lt;wsp:rsid wsp:val=&quot;00AF4E88&quot;/&gt;&lt;wsp:rsid wsp:val=&quot;00AF5593&quot;/&gt;&lt;wsp:rsid wsp:val=&quot;00B146C7&quot;/&gt;&lt;wsp:rsid wsp:val=&quot;00B16A03&quot;/&gt;&lt;wsp:rsid wsp:val=&quot;00B24F64&quot;/&gt;&lt;wsp:rsid wsp:val=&quot;00B42963&quot;/&gt;&lt;wsp:rsid wsp:val=&quot;00B473AD&quot;/&gt;&lt;wsp:rsid wsp:val=&quot;00B536AA&quot;/&gt;&lt;wsp:rsid wsp:val=&quot;00B53E6E&quot;/&gt;&lt;wsp:rsid wsp:val=&quot;00B80016&quot;/&gt;&lt;wsp:rsid wsp:val=&quot;00B91468&quot;/&gt;&lt;wsp:rsid wsp:val=&quot;00B96256&quot;/&gt;&lt;wsp:rsid wsp:val=&quot;00BA103E&quot;/&gt;&lt;wsp:rsid wsp:val=&quot;00BC09F1&quot;/&gt;&lt;wsp:rsid wsp:val=&quot;00BC31B5&quot;/&gt;&lt;wsp:rsid wsp:val=&quot;00BC3410&quot;/&gt;&lt;wsp:rsid wsp:val=&quot;00BC4036&quot;/&gt;&lt;wsp:rsid wsp:val=&quot;00BD0F8D&quot;/&gt;&lt;wsp:rsid wsp:val=&quot;00BD3D95&quot;/&gt;&lt;wsp:rsid wsp:val=&quot;00BD7FFE&quot;/&gt;&lt;wsp:rsid wsp:val=&quot;00BE0A5F&quot;/&gt;&lt;wsp:rsid wsp:val=&quot;00BE7E05&quot;/&gt;&lt;wsp:rsid wsp:val=&quot;00C02D58&quot;/&gt;&lt;wsp:rsid wsp:val=&quot;00C11706&quot;/&gt;&lt;wsp:rsid wsp:val=&quot;00C165CE&quot;/&gt;&lt;wsp:rsid wsp:val=&quot;00C16F6E&quot;/&gt;&lt;wsp:rsid wsp:val=&quot;00C55BA6&quot;/&gt;&lt;wsp:rsid wsp:val=&quot;00C56751&quot;/&gt;&lt;wsp:rsid wsp:val=&quot;00C66954&quot;/&gt;&lt;wsp:rsid wsp:val=&quot;00C754A5&quot;/&gt;&lt;wsp:rsid wsp:val=&quot;00C81CAC&quot;/&gt;&lt;wsp:rsid wsp:val=&quot;00C96351&quot;/&gt;&lt;wsp:rsid wsp:val=&quot;00C96464&quot;/&gt;&lt;wsp:rsid wsp:val=&quot;00CA06FA&quot;/&gt;&lt;wsp:rsid wsp:val=&quot;00CA238D&quot;/&gt;&lt;wsp:rsid wsp:val=&quot;00CA739D&quot;/&gt;&lt;wsp:rsid wsp:val=&quot;00CA7CA2&quot;/&gt;&lt;wsp:rsid wsp:val=&quot;00CC55D0&quot;/&gt;&lt;wsp:rsid wsp:val=&quot;00CC626D&quot;/&gt;&lt;wsp:rsid wsp:val=&quot;00CD6892&quot;/&gt;&lt;wsp:rsid wsp:val=&quot;00D01814&quot;/&gt;&lt;wsp:rsid wsp:val=&quot;00D2331D&quot;/&gt;&lt;wsp:rsid wsp:val=&quot;00D366F2&quot;/&gt;&lt;wsp:rsid wsp:val=&quot;00D370B2&quot;/&gt;&lt;wsp:rsid wsp:val=&quot;00D559C8&quot;/&gt;&lt;wsp:rsid wsp:val=&quot;00D56CA9&quot;/&gt;&lt;wsp:rsid wsp:val=&quot;00D61139&quot;/&gt;&lt;wsp:rsid wsp:val=&quot;00D61F57&quot;/&gt;&lt;wsp:rsid wsp:val=&quot;00D650C9&quot;/&gt;&lt;wsp:rsid wsp:val=&quot;00D738F3&quot;/&gt;&lt;wsp:rsid wsp:val=&quot;00D86B4A&quot;/&gt;&lt;wsp:rsid wsp:val=&quot;00D97805&quot;/&gt;&lt;wsp:rsid wsp:val=&quot;00D97C24&quot;/&gt;&lt;wsp:rsid wsp:val=&quot;00DB041F&quot;/&gt;&lt;wsp:rsid wsp:val=&quot;00DB0B55&quot;/&gt;&lt;wsp:rsid wsp:val=&quot;00DB5053&quot;/&gt;&lt;wsp:rsid wsp:val=&quot;00DC4BE3&quot;/&gt;&lt;wsp:rsid wsp:val=&quot;00DD17C1&quot;/&gt;&lt;wsp:rsid wsp:val=&quot;00DD26E3&quot;/&gt;&lt;wsp:rsid wsp:val=&quot;00DD2EEF&quot;/&gt;&lt;wsp:rsid wsp:val=&quot;00DE0A93&quot;/&gt;&lt;wsp:rsid wsp:val=&quot;00DE7375&quot;/&gt;&lt;wsp:rsid wsp:val=&quot;00DF2E6F&quot;/&gt;&lt;wsp:rsid wsp:val=&quot;00DF32C5&quot;/&gt;&lt;wsp:rsid wsp:val=&quot;00DF56E5&quot;/&gt;&lt;wsp:rsid wsp:val=&quot;00E01FA4&quot;/&gt;&lt;wsp:rsid wsp:val=&quot;00E043C0&quot;/&gt;&lt;wsp:rsid wsp:val=&quot;00E14908&quot;/&gt;&lt;wsp:rsid wsp:val=&quot;00E1503B&quot;/&gt;&lt;wsp:rsid wsp:val=&quot;00E2151B&quot;/&gt;&lt;wsp:rsid wsp:val=&quot;00E3207E&quot;/&gt;&lt;wsp:rsid wsp:val=&quot;00E459C7&quot;/&gt;&lt;wsp:rsid wsp:val=&quot;00E5199D&quot;/&gt;&lt;wsp:rsid wsp:val=&quot;00E605DE&quot;/&gt;&lt;wsp:rsid wsp:val=&quot;00E65BB4&quot;/&gt;&lt;wsp:rsid wsp:val=&quot;00E7110C&quot;/&gt;&lt;wsp:rsid wsp:val=&quot;00E7491B&quot;/&gt;&lt;wsp:rsid wsp:val=&quot;00E9208F&quot;/&gt;&lt;wsp:rsid wsp:val=&quot;00EA75B0&quot;/&gt;&lt;wsp:rsid wsp:val=&quot;00EB38DD&quot;/&gt;&lt;wsp:rsid wsp:val=&quot;00EB6406&quot;/&gt;&lt;wsp:rsid wsp:val=&quot;00EC5162&quot;/&gt;&lt;wsp:rsid wsp:val=&quot;00EC552B&quot;/&gt;&lt;wsp:rsid wsp:val=&quot;00ED464E&quot;/&gt;&lt;wsp:rsid wsp:val=&quot;00ED53E6&quot;/&gt;&lt;wsp:rsid wsp:val=&quot;00ED7F5C&quot;/&gt;&lt;wsp:rsid wsp:val=&quot;00EE078B&quot;/&gt;&lt;wsp:rsid wsp:val=&quot;00EE20CC&quot;/&gt;&lt;wsp:rsid wsp:val=&quot;00EE3E33&quot;/&gt;&lt;wsp:rsid wsp:val=&quot;00EE784A&quot;/&gt;&lt;wsp:rsid wsp:val=&quot;00EF3AA4&quot;/&gt;&lt;wsp:rsid wsp:val=&quot;00EF52D8&quot;/&gt;&lt;wsp:rsid wsp:val=&quot;00F01029&quot;/&gt;&lt;wsp:rsid wsp:val=&quot;00F1198E&quot;/&gt;&lt;wsp:rsid wsp:val=&quot;00F22A8F&quot;/&gt;&lt;wsp:rsid wsp:val=&quot;00F26422&quot;/&gt;&lt;wsp:rsid wsp:val=&quot;00F47EA1&quot;/&gt;&lt;wsp:rsid wsp:val=&quot;00F55118&quot;/&gt;&lt;wsp:rsid wsp:val=&quot;00F629F0&quot;/&gt;&lt;wsp:rsid wsp:val=&quot;00F63E03&quot;/&gt;&lt;wsp:rsid wsp:val=&quot;00F71A29&quot;/&gt;&lt;wsp:rsid wsp:val=&quot;00F82E37&quot;/&gt;&lt;wsp:rsid wsp:val=&quot;00F945FA&quot;/&gt;&lt;wsp:rsid wsp:val=&quot;00FA013C&quot;/&gt;&lt;wsp:rsid wsp:val=&quot;00FB091F&quot;/&gt;&lt;wsp:rsid wsp:val=&quot;00FB158E&quot;/&gt;&lt;wsp:rsid wsp:val=&quot;00FB1EAA&quot;/&gt;&lt;wsp:rsid wsp:val=&quot;00FB5F23&quot;/&gt;&lt;wsp:rsid wsp:val=&quot;00FD1DC8&quot;/&gt;&lt;wsp:rsid wsp:val=&quot;00FD3CC2&quot;/&gt;&lt;wsp:rsid wsp:val=&quot;00FD57D9&quot;/&gt;&lt;wsp:rsid wsp:val=&quot;00FE0342&quot;/&gt;&lt;wsp:rsid wsp:val=&quot;00FF011E&quot;/&gt;&lt;wsp:rsid wsp:val=&quot;00FF1C46&quot;/&gt;&lt;wsp:rsid wsp:val=&quot;00FF3A97&quot;/&gt;&lt;wsp:rsid wsp:val=&quot;00FF60E9&quot;/&gt;&lt;/wsp:rsids&gt;&lt;/w:docPr&gt;&lt;w:body&gt;&lt;w:p wsp:rsidR=&quot;00000000&quot; wsp:rsidRDefault=&quot;00A01281&quot;&gt;&lt;m:oMathPara&gt;&lt;m:oMath&gt;&lt;m:r&gt;&lt;m:rPr&gt;&lt;m:sty m:val=&quot;p&quot;/&gt;&lt;/m:rPr&gt;&lt;w:rPr&gt;&lt;w:rFonts w:ascii=&quot;Cambria Math&quot; w:h-ansi=&quot;Cambria Math&quot;/&gt;&lt;wx:font wx:val=&quot;Cambria Math&quot;/&gt;&lt;w:sz w:val=&quot;28&quot;/&gt;&lt;w:sz-cs w:val=&quot;28&quot;/&gt;&lt;/w:rPr&gt;&lt;m:t&gt; Î½&lt;/m:t&gt;&lt;/m:r&gt;&lt;/m:oMath&gt;&lt;/m:oMathPara&gt;&lt;/w:p&gt;&lt;w:sectPr wsp:rsidR=&quot;00000000&quot;&gt;&lt;w:pgSz w:w=&quot;12240&quot; w:h=&quot;15840&quot;/&gt;&lt;w:pgMar w:top=&quot;1417&quot; w:right=&quot;1417&quot; w:bottom=&quot;1417&quot; w:left=&quot;1417&quot; w:header=&quot;720&quot; w:footer=&quot;720&quot; w:gutter=&quot;0&quot;/&gt;&lt;w:cols w:space=&quot;720&quot;/&gt;&lt;/w:sectPr&gt;&lt;/w:body&gt;&lt;/w:wordDocument&gt;">
            <v:imagedata r:id="rId38" o:title="" chromakey="white"/>
          </v:shape>
        </w:pict>
      </w:r>
      <w:r w:rsidRPr="00F41D88">
        <w:rPr>
          <w:rFonts w:ascii="Cambria Math" w:hAnsi="Cambria Math"/>
          <w:sz w:val="28"/>
          <w:szCs w:val="28"/>
        </w:rPr>
        <w:fldChar w:fldCharType="end"/>
      </w:r>
    </w:p>
    <w:p w:rsidR="0075439A" w:rsidRPr="003E76E1" w:rsidRDefault="0075439A" w:rsidP="00C55BA6">
      <w:pPr>
        <w:rPr>
          <w:rFonts w:ascii="Cambria Math" w:hAnsi="Cambria Math"/>
          <w:sz w:val="24"/>
          <w:szCs w:val="24"/>
        </w:rPr>
      </w:pPr>
      <w:r w:rsidRPr="003E76E1">
        <w:rPr>
          <w:rFonts w:ascii="Cambria Math" w:hAnsi="Cambria Math"/>
          <w:sz w:val="24"/>
          <w:szCs w:val="24"/>
        </w:rPr>
        <w:t>(ν : viscosité cinématique de l’air)</w:t>
      </w:r>
    </w:p>
    <w:p w:rsidR="0075439A" w:rsidRDefault="0075439A" w:rsidP="00C55BA6">
      <w:pPr>
        <w:rPr>
          <w:rFonts w:ascii="Cambria Math" w:hAnsi="Cambria Math"/>
          <w:sz w:val="28"/>
          <w:szCs w:val="28"/>
        </w:rPr>
      </w:pPr>
    </w:p>
    <w:p w:rsidR="0075439A" w:rsidRPr="00DB041F" w:rsidRDefault="0075439A" w:rsidP="003E76E1">
      <w:pPr>
        <w:rPr>
          <w:rFonts w:ascii="Cambria Math" w:hAnsi="Cambria Math"/>
          <w:sz w:val="28"/>
          <w:szCs w:val="28"/>
        </w:rPr>
      </w:pPr>
      <w:r>
        <w:rPr>
          <w:rFonts w:ascii="Cambria Math" w:hAnsi="Cambria Math"/>
          <w:sz w:val="28"/>
          <w:szCs w:val="28"/>
        </w:rPr>
        <w:t xml:space="preserve">Pour une forme de profil donnée, à même nombre de Reynolds correspondra la même polaire </w:t>
      </w:r>
    </w:p>
    <w:p w:rsidR="0075439A" w:rsidRDefault="0075439A" w:rsidP="00C55BA6">
      <w:pPr>
        <w:rPr>
          <w:rFonts w:ascii="Cambria Math" w:hAnsi="Cambria Math"/>
          <w:sz w:val="28"/>
          <w:szCs w:val="28"/>
        </w:rPr>
      </w:pPr>
    </w:p>
    <w:p w:rsidR="0075439A" w:rsidRPr="00321A92" w:rsidRDefault="0075439A" w:rsidP="00321A92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Nous avons travaillés à </w:t>
      </w:r>
      <w:r w:rsidRPr="00321A92">
        <w:rPr>
          <w:rFonts w:ascii="Cambria" w:hAnsi="Cambria"/>
          <w:sz w:val="28"/>
          <w:szCs w:val="28"/>
        </w:rPr>
        <w:t>RE = 406077,4 pour 15 m/s</w:t>
      </w:r>
      <w:r>
        <w:rPr>
          <w:rFonts w:ascii="Cambria" w:hAnsi="Cambria"/>
          <w:sz w:val="28"/>
          <w:szCs w:val="28"/>
        </w:rPr>
        <w:t xml:space="preserve"> (54 km/h)</w:t>
      </w:r>
    </w:p>
    <w:p w:rsidR="0075439A" w:rsidRPr="00D650C9" w:rsidRDefault="0075439A" w:rsidP="00321A92">
      <w:pPr>
        <w:jc w:val="both"/>
        <w:rPr>
          <w:rFonts w:ascii="Cambria" w:hAnsi="Cambria"/>
          <w:sz w:val="28"/>
          <w:szCs w:val="28"/>
        </w:rPr>
      </w:pPr>
    </w:p>
    <w:p w:rsidR="0075439A" w:rsidRDefault="0075439A" w:rsidP="00D650C9">
      <w:pPr>
        <w:jc w:val="both"/>
        <w:rPr>
          <w:rFonts w:ascii="Cambria" w:hAnsi="Cambria"/>
          <w:sz w:val="28"/>
          <w:szCs w:val="28"/>
        </w:rPr>
      </w:pPr>
      <w:r w:rsidRPr="00D650C9">
        <w:rPr>
          <w:rFonts w:ascii="Cambria" w:hAnsi="Cambria"/>
          <w:sz w:val="28"/>
          <w:szCs w:val="28"/>
        </w:rPr>
        <w:t>Pour un planeur classique à 25 m/s</w:t>
      </w:r>
      <w:r>
        <w:rPr>
          <w:rFonts w:ascii="Cambria" w:hAnsi="Cambria"/>
          <w:sz w:val="28"/>
          <w:szCs w:val="28"/>
        </w:rPr>
        <w:t xml:space="preserve"> (90km/h) et pour une corde de 1 mètre.</w:t>
      </w:r>
    </w:p>
    <w:p w:rsidR="0075439A" w:rsidRDefault="0075439A" w:rsidP="00D650C9">
      <w:pPr>
        <w:jc w:val="both"/>
        <w:rPr>
          <w:rFonts w:ascii="Cambria" w:hAnsi="Cambria"/>
          <w:sz w:val="28"/>
          <w:szCs w:val="28"/>
        </w:rPr>
      </w:pPr>
      <w:r w:rsidRPr="00D650C9">
        <w:rPr>
          <w:rFonts w:ascii="Cambria" w:hAnsi="Cambria"/>
          <w:sz w:val="28"/>
          <w:szCs w:val="28"/>
        </w:rPr>
        <w:t>RE = 1 720</w:t>
      </w:r>
      <w:r>
        <w:rPr>
          <w:rFonts w:ascii="Cambria" w:hAnsi="Cambria"/>
          <w:sz w:val="28"/>
          <w:szCs w:val="28"/>
        </w:rPr>
        <w:t> </w:t>
      </w:r>
      <w:r w:rsidRPr="00D650C9">
        <w:rPr>
          <w:rFonts w:ascii="Cambria" w:hAnsi="Cambria"/>
          <w:sz w:val="28"/>
          <w:szCs w:val="28"/>
        </w:rPr>
        <w:t>000</w:t>
      </w:r>
      <w:r>
        <w:rPr>
          <w:rFonts w:ascii="Cambria" w:hAnsi="Cambria"/>
          <w:sz w:val="28"/>
          <w:szCs w:val="28"/>
        </w:rPr>
        <w:t>.</w:t>
      </w:r>
    </w:p>
    <w:p w:rsidR="0075439A" w:rsidRDefault="0075439A" w:rsidP="00D650C9">
      <w:pPr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>Aussi on devrait avoir une vitesse de 63m/s ce qui fait du 227 km/h. Impossible pour nous.</w:t>
      </w:r>
    </w:p>
    <w:p w:rsidR="0075439A" w:rsidRPr="00D650C9" w:rsidRDefault="0075439A" w:rsidP="00D650C9">
      <w:pPr>
        <w:rPr>
          <w:rStyle w:val="SubtitleChar"/>
          <w:sz w:val="36"/>
          <w:szCs w:val="36"/>
        </w:rPr>
      </w:pPr>
      <w:r>
        <w:rPr>
          <w:rStyle w:val="SubtitleChar"/>
          <w:sz w:val="36"/>
          <w:szCs w:val="36"/>
        </w:rPr>
        <w:t>Finesse</w:t>
      </w:r>
    </w:p>
    <w:p w:rsidR="0075439A" w:rsidRDefault="0075439A" w:rsidP="00D650C9">
      <w:pPr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>Meilleur rapport portance sur trainée.</w:t>
      </w:r>
    </w:p>
    <w:tbl>
      <w:tblPr>
        <w:tblW w:w="9072" w:type="dxa"/>
        <w:tblInd w:w="4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A0"/>
      </w:tblPr>
      <w:tblGrid>
        <w:gridCol w:w="1842"/>
        <w:gridCol w:w="1701"/>
        <w:gridCol w:w="1701"/>
        <w:gridCol w:w="1560"/>
        <w:gridCol w:w="2268"/>
      </w:tblGrid>
      <w:tr w:rsidR="0075439A" w:rsidRPr="00F41D88" w:rsidTr="00C96464">
        <w:trPr>
          <w:trHeight w:val="300"/>
        </w:trPr>
        <w:tc>
          <w:tcPr>
            <w:tcW w:w="1842" w:type="dxa"/>
            <w:tcBorders>
              <w:top w:val="single" w:sz="4" w:space="0" w:color="auto"/>
            </w:tcBorders>
          </w:tcPr>
          <w:p w:rsidR="0075439A" w:rsidRPr="003E76E1" w:rsidRDefault="0075439A" w:rsidP="00C96464">
            <w:pPr>
              <w:spacing w:after="0" w:line="240" w:lineRule="auto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modèle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75439A" w:rsidRPr="003E76E1" w:rsidRDefault="0075439A" w:rsidP="00C96464">
            <w:pPr>
              <w:spacing w:after="0" w:line="240" w:lineRule="auto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 w:rsidRPr="003E76E1"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Incidence (°)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noWrap/>
            <w:vAlign w:val="bottom"/>
          </w:tcPr>
          <w:p w:rsidR="0075439A" w:rsidRPr="003E76E1" w:rsidRDefault="0075439A" w:rsidP="00C96464">
            <w:pPr>
              <w:spacing w:after="0" w:line="240" w:lineRule="auto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 w:rsidRPr="003E76E1"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Portance (N)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noWrap/>
            <w:vAlign w:val="bottom"/>
          </w:tcPr>
          <w:p w:rsidR="0075439A" w:rsidRPr="003E76E1" w:rsidRDefault="0075439A" w:rsidP="00C96464">
            <w:pPr>
              <w:spacing w:after="0" w:line="240" w:lineRule="auto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 w:rsidRPr="003E76E1"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Trainée (N)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noWrap/>
            <w:vAlign w:val="bottom"/>
          </w:tcPr>
          <w:p w:rsidR="0075439A" w:rsidRPr="003E76E1" w:rsidRDefault="0075439A" w:rsidP="00C96464">
            <w:pPr>
              <w:spacing w:after="0" w:line="240" w:lineRule="auto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 w:rsidRPr="003E76E1"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Portance/trainée</w:t>
            </w:r>
          </w:p>
        </w:tc>
      </w:tr>
      <w:tr w:rsidR="0075439A" w:rsidRPr="00F41D88" w:rsidTr="00C96464">
        <w:trPr>
          <w:trHeight w:val="300"/>
        </w:trPr>
        <w:tc>
          <w:tcPr>
            <w:tcW w:w="1842" w:type="dxa"/>
          </w:tcPr>
          <w:p w:rsidR="0075439A" w:rsidRPr="003E76E1" w:rsidRDefault="0075439A" w:rsidP="00C96464">
            <w:pPr>
              <w:spacing w:after="0" w:line="240" w:lineRule="auto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symétrique</w:t>
            </w:r>
          </w:p>
        </w:tc>
        <w:tc>
          <w:tcPr>
            <w:tcW w:w="1701" w:type="dxa"/>
          </w:tcPr>
          <w:p w:rsidR="0075439A" w:rsidRPr="003E76E1" w:rsidRDefault="0075439A" w:rsidP="00C96464">
            <w:pPr>
              <w:spacing w:after="0" w:line="240" w:lineRule="auto"/>
              <w:jc w:val="right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 w:rsidRPr="003E76E1"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12</w:t>
            </w:r>
          </w:p>
        </w:tc>
        <w:tc>
          <w:tcPr>
            <w:tcW w:w="1701" w:type="dxa"/>
            <w:noWrap/>
            <w:vAlign w:val="bottom"/>
          </w:tcPr>
          <w:p w:rsidR="0075439A" w:rsidRPr="003E76E1" w:rsidRDefault="0075439A" w:rsidP="00C96464">
            <w:pPr>
              <w:spacing w:after="0" w:line="240" w:lineRule="auto"/>
              <w:jc w:val="right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26</w:t>
            </w:r>
          </w:p>
        </w:tc>
        <w:tc>
          <w:tcPr>
            <w:tcW w:w="1560" w:type="dxa"/>
            <w:noWrap/>
            <w:vAlign w:val="bottom"/>
          </w:tcPr>
          <w:p w:rsidR="0075439A" w:rsidRPr="003E76E1" w:rsidRDefault="0075439A" w:rsidP="00C96464">
            <w:pPr>
              <w:spacing w:after="0" w:line="240" w:lineRule="auto"/>
              <w:jc w:val="right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5.6</w:t>
            </w:r>
          </w:p>
        </w:tc>
        <w:tc>
          <w:tcPr>
            <w:tcW w:w="2268" w:type="dxa"/>
            <w:noWrap/>
            <w:vAlign w:val="bottom"/>
          </w:tcPr>
          <w:p w:rsidR="0075439A" w:rsidRPr="003E76E1" w:rsidRDefault="0075439A" w:rsidP="00C96464">
            <w:pPr>
              <w:spacing w:after="0" w:line="240" w:lineRule="auto"/>
              <w:jc w:val="right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 w:rsidRPr="003E76E1"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4,7</w:t>
            </w:r>
          </w:p>
        </w:tc>
      </w:tr>
      <w:tr w:rsidR="0075439A" w:rsidRPr="00F41D88" w:rsidTr="00C96464">
        <w:trPr>
          <w:trHeight w:val="300"/>
        </w:trPr>
        <w:tc>
          <w:tcPr>
            <w:tcW w:w="1842" w:type="dxa"/>
            <w:tcBorders>
              <w:bottom w:val="single" w:sz="4" w:space="0" w:color="auto"/>
            </w:tcBorders>
          </w:tcPr>
          <w:p w:rsidR="0075439A" w:rsidRPr="003E76E1" w:rsidRDefault="0075439A" w:rsidP="00C96464">
            <w:pPr>
              <w:spacing w:after="0" w:line="240" w:lineRule="auto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dissymétrique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75439A" w:rsidRPr="003E76E1" w:rsidRDefault="0075439A" w:rsidP="00C96464">
            <w:pPr>
              <w:spacing w:after="0" w:line="240" w:lineRule="auto"/>
              <w:jc w:val="right"/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</w:pPr>
            <w:r w:rsidRPr="003E76E1">
              <w:rPr>
                <w:rFonts w:ascii="Cambria" w:hAnsi="Cambria"/>
                <w:color w:val="000000"/>
                <w:sz w:val="26"/>
                <w:szCs w:val="26"/>
                <w:lang w:eastAsia="fr-FR"/>
              </w:rPr>
              <w:t>9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noWrap/>
            <w:vAlign w:val="bottom"/>
          </w:tcPr>
          <w:p w:rsidR="0075439A" w:rsidRPr="00F41D88" w:rsidRDefault="0075439A" w:rsidP="00C96464">
            <w:pPr>
              <w:jc w:val="right"/>
              <w:rPr>
                <w:rFonts w:ascii="Cambria" w:hAnsi="Cambria"/>
                <w:color w:val="000000"/>
                <w:sz w:val="26"/>
                <w:szCs w:val="26"/>
              </w:rPr>
            </w:pPr>
            <w:r w:rsidRPr="00F41D88">
              <w:rPr>
                <w:rFonts w:ascii="Cambria" w:hAnsi="Cambria"/>
                <w:color w:val="000000"/>
                <w:sz w:val="26"/>
                <w:szCs w:val="26"/>
              </w:rPr>
              <w:t>43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noWrap/>
            <w:vAlign w:val="bottom"/>
          </w:tcPr>
          <w:p w:rsidR="0075439A" w:rsidRPr="00F41D88" w:rsidRDefault="0075439A" w:rsidP="00C96464">
            <w:pPr>
              <w:jc w:val="right"/>
              <w:rPr>
                <w:rFonts w:ascii="Cambria" w:hAnsi="Cambria"/>
                <w:color w:val="000000"/>
                <w:sz w:val="26"/>
                <w:szCs w:val="26"/>
              </w:rPr>
            </w:pPr>
            <w:r w:rsidRPr="00F41D88">
              <w:rPr>
                <w:rFonts w:ascii="Cambria" w:hAnsi="Cambria"/>
                <w:color w:val="000000"/>
                <w:sz w:val="26"/>
                <w:szCs w:val="26"/>
              </w:rPr>
              <w:t>10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noWrap/>
            <w:vAlign w:val="bottom"/>
          </w:tcPr>
          <w:p w:rsidR="0075439A" w:rsidRPr="00F41D88" w:rsidRDefault="0075439A" w:rsidP="00C96464">
            <w:pPr>
              <w:jc w:val="right"/>
              <w:rPr>
                <w:rFonts w:ascii="Cambria" w:hAnsi="Cambria"/>
                <w:color w:val="000000"/>
                <w:sz w:val="26"/>
                <w:szCs w:val="26"/>
              </w:rPr>
            </w:pPr>
            <w:r w:rsidRPr="00F41D88">
              <w:rPr>
                <w:rFonts w:ascii="Cambria" w:hAnsi="Cambria"/>
                <w:color w:val="000000"/>
                <w:sz w:val="26"/>
                <w:szCs w:val="26"/>
              </w:rPr>
              <w:t>4,5</w:t>
            </w:r>
          </w:p>
        </w:tc>
      </w:tr>
    </w:tbl>
    <w:p w:rsidR="0075439A" w:rsidRDefault="0075439A" w:rsidP="00D650C9">
      <w:pPr>
        <w:jc w:val="both"/>
        <w:rPr>
          <w:rFonts w:ascii="Cambria" w:hAnsi="Cambria"/>
          <w:sz w:val="28"/>
          <w:szCs w:val="28"/>
        </w:rPr>
      </w:pPr>
    </w:p>
    <w:sectPr w:rsidR="0075439A" w:rsidSect="006448E5">
      <w:footerReference w:type="default" r:id="rId3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439A" w:rsidRDefault="0075439A" w:rsidP="00DE7375">
      <w:pPr>
        <w:spacing w:after="0" w:line="240" w:lineRule="auto"/>
      </w:pPr>
      <w:r>
        <w:separator/>
      </w:r>
    </w:p>
  </w:endnote>
  <w:endnote w:type="continuationSeparator" w:id="0">
    <w:p w:rsidR="0075439A" w:rsidRDefault="0075439A" w:rsidP="00DE73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PMingLiU">
    <w:altName w:val="¡Ps2OcuAe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39A" w:rsidRDefault="0075439A">
    <w:pPr>
      <w:pStyle w:val="Footer"/>
      <w:jc w:val="right"/>
    </w:pPr>
    <w:fldSimple w:instr="PAGE   \* MERGEFORMAT">
      <w:r>
        <w:rPr>
          <w:noProof/>
        </w:rPr>
        <w:t>1</w:t>
      </w:r>
    </w:fldSimple>
  </w:p>
  <w:p w:rsidR="0075439A" w:rsidRDefault="0075439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439A" w:rsidRDefault="0075439A" w:rsidP="00DE7375">
      <w:pPr>
        <w:spacing w:after="0" w:line="240" w:lineRule="auto"/>
      </w:pPr>
      <w:r>
        <w:separator/>
      </w:r>
    </w:p>
  </w:footnote>
  <w:footnote w:type="continuationSeparator" w:id="0">
    <w:p w:rsidR="0075439A" w:rsidRDefault="0075439A" w:rsidP="00DE73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452A81"/>
    <w:multiLevelType w:val="hybridMultilevel"/>
    <w:tmpl w:val="574A4C76"/>
    <w:lvl w:ilvl="0" w:tplc="040C0013">
      <w:start w:val="1"/>
      <w:numFmt w:val="upperRoman"/>
      <w:lvlText w:val="%1."/>
      <w:lvlJc w:val="right"/>
      <w:pPr>
        <w:ind w:left="107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5753FE7"/>
    <w:multiLevelType w:val="hybridMultilevel"/>
    <w:tmpl w:val="7ED2A61E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17A3801"/>
    <w:multiLevelType w:val="hybridMultilevel"/>
    <w:tmpl w:val="6488249E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2447D64"/>
    <w:multiLevelType w:val="hybridMultilevel"/>
    <w:tmpl w:val="574A4C76"/>
    <w:lvl w:ilvl="0" w:tplc="040C0013">
      <w:start w:val="1"/>
      <w:numFmt w:val="upperRoman"/>
      <w:lvlText w:val="%1."/>
      <w:lvlJc w:val="right"/>
      <w:pPr>
        <w:ind w:left="107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2C71C16"/>
    <w:multiLevelType w:val="hybridMultilevel"/>
    <w:tmpl w:val="7520AE88"/>
    <w:lvl w:ilvl="0" w:tplc="040C000B">
      <w:start w:val="1"/>
      <w:numFmt w:val="bullet"/>
      <w:lvlText w:val=""/>
      <w:lvlJc w:val="left"/>
      <w:pPr>
        <w:ind w:left="1071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7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31" w:hanging="360"/>
      </w:pPr>
      <w:rPr>
        <w:rFonts w:ascii="Wingdings" w:hAnsi="Wingdings" w:hint="default"/>
      </w:rPr>
    </w:lvl>
  </w:abstractNum>
  <w:abstractNum w:abstractNumId="5">
    <w:nsid w:val="44960383"/>
    <w:multiLevelType w:val="hybridMultilevel"/>
    <w:tmpl w:val="574A4C76"/>
    <w:lvl w:ilvl="0" w:tplc="040C0013">
      <w:start w:val="1"/>
      <w:numFmt w:val="upperRoman"/>
      <w:lvlText w:val="%1."/>
      <w:lvlJc w:val="right"/>
      <w:pPr>
        <w:ind w:left="107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479D24C3"/>
    <w:multiLevelType w:val="hybridMultilevel"/>
    <w:tmpl w:val="1C5A1A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8926016"/>
    <w:multiLevelType w:val="hybridMultilevel"/>
    <w:tmpl w:val="574A4C76"/>
    <w:lvl w:ilvl="0" w:tplc="040C0013">
      <w:start w:val="1"/>
      <w:numFmt w:val="upperRoman"/>
      <w:lvlText w:val="%1."/>
      <w:lvlJc w:val="right"/>
      <w:pPr>
        <w:ind w:left="107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4CD41ACB"/>
    <w:multiLevelType w:val="hybridMultilevel"/>
    <w:tmpl w:val="122EE42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3B809B1"/>
    <w:multiLevelType w:val="hybridMultilevel"/>
    <w:tmpl w:val="1A687C30"/>
    <w:lvl w:ilvl="0" w:tplc="BD90C852">
      <w:start w:val="1"/>
      <w:numFmt w:val="upperRoman"/>
      <w:lvlText w:val="%1."/>
      <w:lvlJc w:val="right"/>
      <w:pPr>
        <w:ind w:left="1070" w:hanging="360"/>
      </w:pPr>
      <w:rPr>
        <w:rFonts w:cs="Times New Roman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6E16241B"/>
    <w:multiLevelType w:val="hybridMultilevel"/>
    <w:tmpl w:val="574A4C76"/>
    <w:lvl w:ilvl="0" w:tplc="040C0013">
      <w:start w:val="1"/>
      <w:numFmt w:val="upperRoman"/>
      <w:lvlText w:val="%1."/>
      <w:lvlJc w:val="right"/>
      <w:pPr>
        <w:ind w:left="107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9"/>
  </w:num>
  <w:num w:numId="3">
    <w:abstractNumId w:val="7"/>
  </w:num>
  <w:num w:numId="4">
    <w:abstractNumId w:val="10"/>
  </w:num>
  <w:num w:numId="5">
    <w:abstractNumId w:val="5"/>
  </w:num>
  <w:num w:numId="6">
    <w:abstractNumId w:val="0"/>
  </w:num>
  <w:num w:numId="7">
    <w:abstractNumId w:val="6"/>
  </w:num>
  <w:num w:numId="8">
    <w:abstractNumId w:val="4"/>
  </w:num>
  <w:num w:numId="9">
    <w:abstractNumId w:val="1"/>
  </w:num>
  <w:num w:numId="10">
    <w:abstractNumId w:val="2"/>
  </w:num>
  <w:num w:numId="1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353D5"/>
    <w:rsid w:val="00016672"/>
    <w:rsid w:val="000266A6"/>
    <w:rsid w:val="00026C56"/>
    <w:rsid w:val="000361F0"/>
    <w:rsid w:val="000371FB"/>
    <w:rsid w:val="0004605C"/>
    <w:rsid w:val="000501A9"/>
    <w:rsid w:val="00075383"/>
    <w:rsid w:val="000853D6"/>
    <w:rsid w:val="000878E2"/>
    <w:rsid w:val="00097A91"/>
    <w:rsid w:val="00097F05"/>
    <w:rsid w:val="000A3289"/>
    <w:rsid w:val="000B13B3"/>
    <w:rsid w:val="000B3A72"/>
    <w:rsid w:val="000B3CA1"/>
    <w:rsid w:val="000C43D4"/>
    <w:rsid w:val="000D7D84"/>
    <w:rsid w:val="000E3A7A"/>
    <w:rsid w:val="000E4079"/>
    <w:rsid w:val="000E5545"/>
    <w:rsid w:val="000F4C5C"/>
    <w:rsid w:val="0010388E"/>
    <w:rsid w:val="00113244"/>
    <w:rsid w:val="001167FD"/>
    <w:rsid w:val="00117D07"/>
    <w:rsid w:val="0012754C"/>
    <w:rsid w:val="001320DE"/>
    <w:rsid w:val="00134053"/>
    <w:rsid w:val="00142638"/>
    <w:rsid w:val="001451C4"/>
    <w:rsid w:val="00145B76"/>
    <w:rsid w:val="00154BC2"/>
    <w:rsid w:val="001642ED"/>
    <w:rsid w:val="001654E5"/>
    <w:rsid w:val="00177995"/>
    <w:rsid w:val="00182CFB"/>
    <w:rsid w:val="001B098C"/>
    <w:rsid w:val="001B7078"/>
    <w:rsid w:val="001D07DA"/>
    <w:rsid w:val="001E0422"/>
    <w:rsid w:val="001E1E03"/>
    <w:rsid w:val="001E21C8"/>
    <w:rsid w:val="001E6CA6"/>
    <w:rsid w:val="001F1E24"/>
    <w:rsid w:val="001F42AB"/>
    <w:rsid w:val="001F6FBF"/>
    <w:rsid w:val="00222E76"/>
    <w:rsid w:val="002353D5"/>
    <w:rsid w:val="00243DCA"/>
    <w:rsid w:val="00257E5D"/>
    <w:rsid w:val="0028622F"/>
    <w:rsid w:val="002A0D85"/>
    <w:rsid w:val="002A7458"/>
    <w:rsid w:val="002B188E"/>
    <w:rsid w:val="002C4B01"/>
    <w:rsid w:val="002D1FA2"/>
    <w:rsid w:val="002E4491"/>
    <w:rsid w:val="002F2F38"/>
    <w:rsid w:val="002F40C2"/>
    <w:rsid w:val="00300A0B"/>
    <w:rsid w:val="00301364"/>
    <w:rsid w:val="00304C6F"/>
    <w:rsid w:val="00321A92"/>
    <w:rsid w:val="0032217B"/>
    <w:rsid w:val="003452C3"/>
    <w:rsid w:val="0036362C"/>
    <w:rsid w:val="00366BF8"/>
    <w:rsid w:val="00371E59"/>
    <w:rsid w:val="0038183C"/>
    <w:rsid w:val="00391965"/>
    <w:rsid w:val="003A4CC3"/>
    <w:rsid w:val="003A4D40"/>
    <w:rsid w:val="003A6A4D"/>
    <w:rsid w:val="003B36BB"/>
    <w:rsid w:val="003C437F"/>
    <w:rsid w:val="003C6186"/>
    <w:rsid w:val="003C7E1F"/>
    <w:rsid w:val="003D63A1"/>
    <w:rsid w:val="003E76E1"/>
    <w:rsid w:val="003F1CF0"/>
    <w:rsid w:val="003F3BF2"/>
    <w:rsid w:val="003F6329"/>
    <w:rsid w:val="00437BCB"/>
    <w:rsid w:val="00443D88"/>
    <w:rsid w:val="004479F6"/>
    <w:rsid w:val="004553D3"/>
    <w:rsid w:val="00456530"/>
    <w:rsid w:val="004609C2"/>
    <w:rsid w:val="00466AB6"/>
    <w:rsid w:val="004725E3"/>
    <w:rsid w:val="0047322E"/>
    <w:rsid w:val="0047354F"/>
    <w:rsid w:val="00475434"/>
    <w:rsid w:val="00486471"/>
    <w:rsid w:val="00497C20"/>
    <w:rsid w:val="004C2FAC"/>
    <w:rsid w:val="004C7115"/>
    <w:rsid w:val="004E2FD0"/>
    <w:rsid w:val="004E5320"/>
    <w:rsid w:val="004E573A"/>
    <w:rsid w:val="004E6140"/>
    <w:rsid w:val="004E7A2B"/>
    <w:rsid w:val="00500011"/>
    <w:rsid w:val="00505428"/>
    <w:rsid w:val="00505E11"/>
    <w:rsid w:val="00507111"/>
    <w:rsid w:val="005221B3"/>
    <w:rsid w:val="00554C73"/>
    <w:rsid w:val="00583614"/>
    <w:rsid w:val="00595FFD"/>
    <w:rsid w:val="005A1C80"/>
    <w:rsid w:val="005B73D9"/>
    <w:rsid w:val="005C2167"/>
    <w:rsid w:val="005D0478"/>
    <w:rsid w:val="005D0C83"/>
    <w:rsid w:val="005D1DD2"/>
    <w:rsid w:val="005F28AC"/>
    <w:rsid w:val="005F7A5C"/>
    <w:rsid w:val="00601A53"/>
    <w:rsid w:val="00601B95"/>
    <w:rsid w:val="0060481D"/>
    <w:rsid w:val="00613E77"/>
    <w:rsid w:val="006228E3"/>
    <w:rsid w:val="006238CE"/>
    <w:rsid w:val="00636464"/>
    <w:rsid w:val="006448A2"/>
    <w:rsid w:val="006448E5"/>
    <w:rsid w:val="00646B94"/>
    <w:rsid w:val="00650839"/>
    <w:rsid w:val="00693CA3"/>
    <w:rsid w:val="006B6921"/>
    <w:rsid w:val="006C367F"/>
    <w:rsid w:val="006D08BF"/>
    <w:rsid w:val="006D7D9B"/>
    <w:rsid w:val="006E07A8"/>
    <w:rsid w:val="006E76BB"/>
    <w:rsid w:val="006F2B82"/>
    <w:rsid w:val="00706D75"/>
    <w:rsid w:val="0071628B"/>
    <w:rsid w:val="00727967"/>
    <w:rsid w:val="00735192"/>
    <w:rsid w:val="00737850"/>
    <w:rsid w:val="007433ED"/>
    <w:rsid w:val="00753CED"/>
    <w:rsid w:val="00754113"/>
    <w:rsid w:val="0075439A"/>
    <w:rsid w:val="007546AB"/>
    <w:rsid w:val="00757900"/>
    <w:rsid w:val="00765AE4"/>
    <w:rsid w:val="00765D88"/>
    <w:rsid w:val="007724A0"/>
    <w:rsid w:val="00772CB9"/>
    <w:rsid w:val="00775F5D"/>
    <w:rsid w:val="00783276"/>
    <w:rsid w:val="007832EB"/>
    <w:rsid w:val="007865B9"/>
    <w:rsid w:val="00790397"/>
    <w:rsid w:val="007A36B3"/>
    <w:rsid w:val="007A44A2"/>
    <w:rsid w:val="007C1BFF"/>
    <w:rsid w:val="007D10AC"/>
    <w:rsid w:val="007F4DC4"/>
    <w:rsid w:val="007F5D49"/>
    <w:rsid w:val="00823CCF"/>
    <w:rsid w:val="00835A53"/>
    <w:rsid w:val="008425CF"/>
    <w:rsid w:val="00842615"/>
    <w:rsid w:val="008560A5"/>
    <w:rsid w:val="00866B0F"/>
    <w:rsid w:val="00867FB6"/>
    <w:rsid w:val="00881AE3"/>
    <w:rsid w:val="0089543E"/>
    <w:rsid w:val="008A5DCD"/>
    <w:rsid w:val="008B1D8C"/>
    <w:rsid w:val="008C7C19"/>
    <w:rsid w:val="008E0D47"/>
    <w:rsid w:val="008F7C65"/>
    <w:rsid w:val="00901D7E"/>
    <w:rsid w:val="0090606E"/>
    <w:rsid w:val="00915DD1"/>
    <w:rsid w:val="00921C73"/>
    <w:rsid w:val="00941B52"/>
    <w:rsid w:val="009622FE"/>
    <w:rsid w:val="009679C4"/>
    <w:rsid w:val="00970101"/>
    <w:rsid w:val="00973143"/>
    <w:rsid w:val="00984F9D"/>
    <w:rsid w:val="0099509A"/>
    <w:rsid w:val="00996CDB"/>
    <w:rsid w:val="00996F36"/>
    <w:rsid w:val="009B5141"/>
    <w:rsid w:val="009B7739"/>
    <w:rsid w:val="009C1FBC"/>
    <w:rsid w:val="009D7C09"/>
    <w:rsid w:val="009E2A01"/>
    <w:rsid w:val="009E4671"/>
    <w:rsid w:val="009F66A2"/>
    <w:rsid w:val="00A05BC6"/>
    <w:rsid w:val="00A1046A"/>
    <w:rsid w:val="00A409F1"/>
    <w:rsid w:val="00A40ABA"/>
    <w:rsid w:val="00A429B8"/>
    <w:rsid w:val="00A43961"/>
    <w:rsid w:val="00A52E9C"/>
    <w:rsid w:val="00A56A0D"/>
    <w:rsid w:val="00A808D0"/>
    <w:rsid w:val="00A8205C"/>
    <w:rsid w:val="00AA0BFC"/>
    <w:rsid w:val="00AB1042"/>
    <w:rsid w:val="00AB2B7E"/>
    <w:rsid w:val="00AC4346"/>
    <w:rsid w:val="00AD5346"/>
    <w:rsid w:val="00AF0B80"/>
    <w:rsid w:val="00AF4E88"/>
    <w:rsid w:val="00AF5593"/>
    <w:rsid w:val="00B146C7"/>
    <w:rsid w:val="00B16A03"/>
    <w:rsid w:val="00B24F64"/>
    <w:rsid w:val="00B42963"/>
    <w:rsid w:val="00B473AD"/>
    <w:rsid w:val="00B536AA"/>
    <w:rsid w:val="00B53E6E"/>
    <w:rsid w:val="00B80016"/>
    <w:rsid w:val="00B91468"/>
    <w:rsid w:val="00B96256"/>
    <w:rsid w:val="00BA103E"/>
    <w:rsid w:val="00BC09F1"/>
    <w:rsid w:val="00BC31B5"/>
    <w:rsid w:val="00BC3410"/>
    <w:rsid w:val="00BC4036"/>
    <w:rsid w:val="00BD0F8D"/>
    <w:rsid w:val="00BD3D95"/>
    <w:rsid w:val="00BD7FFE"/>
    <w:rsid w:val="00BE0A5F"/>
    <w:rsid w:val="00BE7E05"/>
    <w:rsid w:val="00C02D58"/>
    <w:rsid w:val="00C11706"/>
    <w:rsid w:val="00C165CE"/>
    <w:rsid w:val="00C16F6E"/>
    <w:rsid w:val="00C55BA6"/>
    <w:rsid w:val="00C56751"/>
    <w:rsid w:val="00C66954"/>
    <w:rsid w:val="00C754A5"/>
    <w:rsid w:val="00C81CAC"/>
    <w:rsid w:val="00C96351"/>
    <w:rsid w:val="00C96464"/>
    <w:rsid w:val="00CA06FA"/>
    <w:rsid w:val="00CA238D"/>
    <w:rsid w:val="00CA739D"/>
    <w:rsid w:val="00CA7CA2"/>
    <w:rsid w:val="00CC55D0"/>
    <w:rsid w:val="00CC626D"/>
    <w:rsid w:val="00CD6892"/>
    <w:rsid w:val="00D01814"/>
    <w:rsid w:val="00D2331D"/>
    <w:rsid w:val="00D366F2"/>
    <w:rsid w:val="00D370B2"/>
    <w:rsid w:val="00D559C8"/>
    <w:rsid w:val="00D56CA9"/>
    <w:rsid w:val="00D61139"/>
    <w:rsid w:val="00D61F57"/>
    <w:rsid w:val="00D650C9"/>
    <w:rsid w:val="00D738F3"/>
    <w:rsid w:val="00D86B4A"/>
    <w:rsid w:val="00D97805"/>
    <w:rsid w:val="00D97C24"/>
    <w:rsid w:val="00DB041F"/>
    <w:rsid w:val="00DB0B55"/>
    <w:rsid w:val="00DB5053"/>
    <w:rsid w:val="00DC4BE3"/>
    <w:rsid w:val="00DD17C1"/>
    <w:rsid w:val="00DD26E3"/>
    <w:rsid w:val="00DD2EEF"/>
    <w:rsid w:val="00DE0A93"/>
    <w:rsid w:val="00DE7375"/>
    <w:rsid w:val="00DF2E26"/>
    <w:rsid w:val="00DF2E6F"/>
    <w:rsid w:val="00DF32C5"/>
    <w:rsid w:val="00DF56E5"/>
    <w:rsid w:val="00E01FA4"/>
    <w:rsid w:val="00E043C0"/>
    <w:rsid w:val="00E14908"/>
    <w:rsid w:val="00E1503B"/>
    <w:rsid w:val="00E2151B"/>
    <w:rsid w:val="00E3207E"/>
    <w:rsid w:val="00E459C7"/>
    <w:rsid w:val="00E5199D"/>
    <w:rsid w:val="00E605DE"/>
    <w:rsid w:val="00E65BB4"/>
    <w:rsid w:val="00E7110C"/>
    <w:rsid w:val="00E7491B"/>
    <w:rsid w:val="00E9208F"/>
    <w:rsid w:val="00EA75B0"/>
    <w:rsid w:val="00EB38DD"/>
    <w:rsid w:val="00EB6406"/>
    <w:rsid w:val="00EC5162"/>
    <w:rsid w:val="00EC552B"/>
    <w:rsid w:val="00ED464E"/>
    <w:rsid w:val="00ED53E6"/>
    <w:rsid w:val="00ED7F5C"/>
    <w:rsid w:val="00EE078B"/>
    <w:rsid w:val="00EE20CC"/>
    <w:rsid w:val="00EE3E33"/>
    <w:rsid w:val="00EE784A"/>
    <w:rsid w:val="00EF3AA4"/>
    <w:rsid w:val="00EF52D8"/>
    <w:rsid w:val="00F01029"/>
    <w:rsid w:val="00F1198E"/>
    <w:rsid w:val="00F22A8F"/>
    <w:rsid w:val="00F26422"/>
    <w:rsid w:val="00F41D88"/>
    <w:rsid w:val="00F47EA1"/>
    <w:rsid w:val="00F55118"/>
    <w:rsid w:val="00F629F0"/>
    <w:rsid w:val="00F63E03"/>
    <w:rsid w:val="00F71A29"/>
    <w:rsid w:val="00F82E37"/>
    <w:rsid w:val="00F945FA"/>
    <w:rsid w:val="00FA013C"/>
    <w:rsid w:val="00FB091F"/>
    <w:rsid w:val="00FB158E"/>
    <w:rsid w:val="00FB1EAA"/>
    <w:rsid w:val="00FB5F23"/>
    <w:rsid w:val="00FD1DC8"/>
    <w:rsid w:val="00FD3CC2"/>
    <w:rsid w:val="00FD57D9"/>
    <w:rsid w:val="00FE0342"/>
    <w:rsid w:val="00FF011E"/>
    <w:rsid w:val="00FF1C46"/>
    <w:rsid w:val="00FF3A97"/>
    <w:rsid w:val="00FF60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fr-FR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0A93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2A7458"/>
    <w:pPr>
      <w:keepNext/>
      <w:keepLines/>
      <w:spacing w:before="480" w:after="0"/>
      <w:outlineLvl w:val="0"/>
    </w:pPr>
    <w:rPr>
      <w:rFonts w:ascii="Cambria" w:eastAsia="PMingLiU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DB0B55"/>
    <w:pPr>
      <w:keepNext/>
      <w:keepLines/>
      <w:spacing w:before="200" w:after="0"/>
      <w:outlineLvl w:val="1"/>
    </w:pPr>
    <w:rPr>
      <w:rFonts w:ascii="Cambria" w:eastAsia="PMingLiU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90606E"/>
    <w:pPr>
      <w:keepNext/>
      <w:keepLines/>
      <w:spacing w:before="200" w:after="0"/>
      <w:outlineLvl w:val="2"/>
    </w:pPr>
    <w:rPr>
      <w:rFonts w:ascii="Cambria" w:eastAsia="PMingLiU" w:hAnsi="Cambria"/>
      <w:b/>
      <w:bCs/>
      <w:color w:val="4F81BD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2A7458"/>
    <w:rPr>
      <w:rFonts w:ascii="Cambria" w:eastAsia="PMingLiU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DB0B55"/>
    <w:rPr>
      <w:rFonts w:ascii="Cambria" w:eastAsia="PMingLiU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90606E"/>
    <w:rPr>
      <w:rFonts w:ascii="Cambria" w:eastAsia="PMingLiU" w:hAnsi="Cambria" w:cs="Times New Roman"/>
      <w:b/>
      <w:bCs/>
      <w:color w:val="4F81BD"/>
    </w:rPr>
  </w:style>
  <w:style w:type="paragraph" w:styleId="Title">
    <w:name w:val="Title"/>
    <w:basedOn w:val="Normal"/>
    <w:next w:val="Normal"/>
    <w:link w:val="TitleChar"/>
    <w:uiPriority w:val="99"/>
    <w:qFormat/>
    <w:rsid w:val="002353D5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PMingLiU" w:hAnsi="Cambria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99"/>
    <w:locked/>
    <w:rsid w:val="002353D5"/>
    <w:rPr>
      <w:rFonts w:ascii="Cambria" w:eastAsia="PMingLiU" w:hAnsi="Cambria" w:cs="Times New Roman"/>
      <w:color w:val="17365D"/>
      <w:spacing w:val="5"/>
      <w:kern w:val="28"/>
      <w:sz w:val="52"/>
      <w:szCs w:val="52"/>
    </w:rPr>
  </w:style>
  <w:style w:type="paragraph" w:styleId="ListParagraph">
    <w:name w:val="List Paragraph"/>
    <w:basedOn w:val="Normal"/>
    <w:uiPriority w:val="99"/>
    <w:qFormat/>
    <w:rsid w:val="002353D5"/>
    <w:pPr>
      <w:ind w:left="720"/>
      <w:contextualSpacing/>
    </w:pPr>
  </w:style>
  <w:style w:type="paragraph" w:styleId="Subtitle">
    <w:name w:val="Subtitle"/>
    <w:basedOn w:val="Normal"/>
    <w:next w:val="Normal"/>
    <w:link w:val="SubtitleChar"/>
    <w:uiPriority w:val="99"/>
    <w:qFormat/>
    <w:rsid w:val="002A7458"/>
    <w:pPr>
      <w:numPr>
        <w:ilvl w:val="1"/>
      </w:numPr>
    </w:pPr>
    <w:rPr>
      <w:rFonts w:ascii="Cambria" w:eastAsia="PMingLiU" w:hAnsi="Cambria"/>
      <w:i/>
      <w:iCs/>
      <w:color w:val="4F81BD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2A7458"/>
    <w:rPr>
      <w:rFonts w:ascii="Cambria" w:eastAsia="PMingLiU" w:hAnsi="Cambria" w:cs="Times New Roman"/>
      <w:i/>
      <w:iCs/>
      <w:color w:val="4F81BD"/>
      <w:spacing w:val="15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050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501A9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99"/>
    <w:qFormat/>
    <w:rsid w:val="00901D7E"/>
    <w:rPr>
      <w:rFonts w:cs="Times New Roman"/>
      <w:b/>
      <w:bCs/>
    </w:rPr>
  </w:style>
  <w:style w:type="character" w:styleId="Hyperlink">
    <w:name w:val="Hyperlink"/>
    <w:basedOn w:val="DefaultParagraphFont"/>
    <w:uiPriority w:val="99"/>
    <w:semiHidden/>
    <w:rsid w:val="00901D7E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DE73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DE7375"/>
    <w:rPr>
      <w:rFonts w:cs="Times New Roman"/>
    </w:rPr>
  </w:style>
  <w:style w:type="paragraph" w:styleId="Footer">
    <w:name w:val="footer"/>
    <w:basedOn w:val="Normal"/>
    <w:link w:val="FooterChar"/>
    <w:uiPriority w:val="99"/>
    <w:rsid w:val="00DE73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DE7375"/>
    <w:rPr>
      <w:rFonts w:cs="Times New Roman"/>
    </w:rPr>
  </w:style>
  <w:style w:type="character" w:styleId="PlaceholderText">
    <w:name w:val="Placeholder Text"/>
    <w:basedOn w:val="DefaultParagraphFont"/>
    <w:uiPriority w:val="99"/>
    <w:semiHidden/>
    <w:rsid w:val="00D97C24"/>
    <w:rPr>
      <w:rFonts w:cs="Times New Roman"/>
      <w:color w:val="808080"/>
    </w:rPr>
  </w:style>
  <w:style w:type="paragraph" w:styleId="NormalWeb">
    <w:name w:val="Normal (Web)"/>
    <w:basedOn w:val="Normal"/>
    <w:uiPriority w:val="99"/>
    <w:semiHidden/>
    <w:rsid w:val="0090606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fr-FR"/>
    </w:rPr>
  </w:style>
  <w:style w:type="paragraph" w:styleId="FootnoteText">
    <w:name w:val="footnote text"/>
    <w:basedOn w:val="Normal"/>
    <w:link w:val="FootnoteTextChar"/>
    <w:uiPriority w:val="99"/>
    <w:semiHidden/>
    <w:rsid w:val="006448E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6448E5"/>
    <w:rPr>
      <w:rFonts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rsid w:val="006448E5"/>
    <w:rPr>
      <w:rFonts w:cs="Times New Roman"/>
      <w:vertAlign w:val="superscript"/>
    </w:rPr>
  </w:style>
  <w:style w:type="character" w:styleId="SubtleEmphasis">
    <w:name w:val="Subtle Emphasis"/>
    <w:basedOn w:val="DefaultParagraphFont"/>
    <w:uiPriority w:val="99"/>
    <w:qFormat/>
    <w:rsid w:val="00DB0B55"/>
    <w:rPr>
      <w:rFonts w:cs="Times New Roman"/>
      <w:i/>
      <w:iCs/>
      <w:color w:val="808080"/>
    </w:rPr>
  </w:style>
  <w:style w:type="paragraph" w:customStyle="1" w:styleId="ecxmsonormal">
    <w:name w:val="ecxmsonormal"/>
    <w:basedOn w:val="Normal"/>
    <w:uiPriority w:val="99"/>
    <w:rsid w:val="00F82E3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fr-FR"/>
    </w:rPr>
  </w:style>
  <w:style w:type="paragraph" w:customStyle="1" w:styleId="ecxmsolistparagraph">
    <w:name w:val="ecxmsolistparagraph"/>
    <w:basedOn w:val="Normal"/>
    <w:uiPriority w:val="99"/>
    <w:rsid w:val="00F82E3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fr-FR"/>
    </w:rPr>
  </w:style>
  <w:style w:type="character" w:customStyle="1" w:styleId="ufitranslatedtext">
    <w:name w:val="ufitranslatedtext"/>
    <w:basedOn w:val="DefaultParagraphFont"/>
    <w:uiPriority w:val="99"/>
    <w:rsid w:val="00B24F64"/>
    <w:rPr>
      <w:rFonts w:cs="Times New Roman"/>
    </w:rPr>
  </w:style>
  <w:style w:type="character" w:customStyle="1" w:styleId="pls">
    <w:name w:val="pls"/>
    <w:basedOn w:val="DefaultParagraphFont"/>
    <w:uiPriority w:val="99"/>
    <w:rsid w:val="00B24F64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B24F64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1116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16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1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16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16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11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116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11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116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16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16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fr.wikipedia.org/wiki/Fluide_(mati%C3%A8re)" TargetMode="External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</TotalTime>
  <Pages>27</Pages>
  <Words>532</Words>
  <Characters>2927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TIPE</dc:title>
  <dc:subject/>
  <dc:creator>CasToR</dc:creator>
  <cp:keywords/>
  <dc:description/>
  <cp:lastModifiedBy>jef</cp:lastModifiedBy>
  <cp:revision>2</cp:revision>
  <dcterms:created xsi:type="dcterms:W3CDTF">2014-01-08T10:31:00Z</dcterms:created>
  <dcterms:modified xsi:type="dcterms:W3CDTF">2014-01-08T10:31:00Z</dcterms:modified>
</cp:coreProperties>
</file>